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4495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75A4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0B463D">
              <w:rPr>
                <w:szCs w:val="28"/>
              </w:rPr>
              <w:t>098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B1EF9" w:rsidRDefault="007007D9" w:rsidP="00537565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0B463D" w:rsidRPr="000B463D">
              <w:rPr>
                <w:szCs w:val="28"/>
              </w:rPr>
              <w:t>проекте закона Приморского края "</w:t>
            </w:r>
            <w:r w:rsidR="000B463D" w:rsidRPr="000B463D">
              <w:rPr>
                <w:bCs/>
                <w:szCs w:val="28"/>
              </w:rPr>
              <w:t xml:space="preserve">О внесении изменений </w:t>
            </w:r>
            <w:r w:rsidR="000B463D">
              <w:rPr>
                <w:bCs/>
                <w:szCs w:val="28"/>
              </w:rPr>
              <w:br/>
            </w:r>
            <w:r w:rsidR="000B463D" w:rsidRPr="000B463D">
              <w:rPr>
                <w:bCs/>
                <w:szCs w:val="28"/>
              </w:rPr>
              <w:t xml:space="preserve">в Закон Приморского края </w:t>
            </w:r>
            <w:r w:rsidR="000B463D">
              <w:rPr>
                <w:bCs/>
                <w:szCs w:val="28"/>
              </w:rPr>
              <w:br/>
            </w:r>
            <w:r w:rsidR="000B463D" w:rsidRPr="000B463D">
              <w:rPr>
                <w:bCs/>
                <w:szCs w:val="28"/>
              </w:rPr>
              <w:t xml:space="preserve">"О муниципальной службе </w:t>
            </w:r>
            <w:r w:rsidR="000B463D">
              <w:rPr>
                <w:bCs/>
                <w:szCs w:val="28"/>
              </w:rPr>
              <w:br/>
            </w:r>
            <w:r w:rsidR="000B463D" w:rsidRPr="000B463D">
              <w:rPr>
                <w:bCs/>
                <w:szCs w:val="28"/>
              </w:rPr>
              <w:t>в Приморском крае</w:t>
            </w:r>
            <w:r w:rsidR="000B463D" w:rsidRPr="000B463D">
              <w:rPr>
                <w:szCs w:val="28"/>
              </w:rPr>
              <w:t>"</w:t>
            </w:r>
          </w:p>
          <w:p w:rsidR="00537565" w:rsidRPr="00AC2564" w:rsidRDefault="00537565" w:rsidP="00537565">
            <w:pPr>
              <w:ind w:left="-108"/>
              <w:jc w:val="both"/>
            </w:pPr>
          </w:p>
        </w:tc>
      </w:tr>
    </w:tbl>
    <w:p w:rsidR="000B463D" w:rsidRPr="000B463D" w:rsidRDefault="00393F26" w:rsidP="000B463D">
      <w:pPr>
        <w:jc w:val="both"/>
        <w:rPr>
          <w:lang w:val="x-none" w:eastAsia="x-none"/>
        </w:rPr>
      </w:pPr>
      <w:r>
        <w:tab/>
      </w:r>
      <w:r w:rsidR="000B463D" w:rsidRPr="000B463D">
        <w:rPr>
          <w:lang w:val="x-none" w:eastAsia="x-none"/>
        </w:rPr>
        <w:t xml:space="preserve">Законодательное Собрание Приморского края </w:t>
      </w:r>
    </w:p>
    <w:p w:rsidR="000B463D" w:rsidRPr="000B463D" w:rsidRDefault="000B463D" w:rsidP="000B463D">
      <w:pPr>
        <w:rPr>
          <w:lang w:val="x-none" w:eastAsia="x-none"/>
        </w:rPr>
      </w:pPr>
    </w:p>
    <w:p w:rsidR="000B463D" w:rsidRPr="000B463D" w:rsidRDefault="000B463D" w:rsidP="000B463D">
      <w:pPr>
        <w:rPr>
          <w:lang w:val="x-none" w:eastAsia="x-none"/>
        </w:rPr>
      </w:pPr>
      <w:r w:rsidRPr="000B463D">
        <w:rPr>
          <w:lang w:val="x-none" w:eastAsia="x-none"/>
        </w:rPr>
        <w:t>ПОСТАНОВЛЯЕТ:</w:t>
      </w:r>
    </w:p>
    <w:p w:rsidR="000B463D" w:rsidRPr="000B463D" w:rsidRDefault="000B463D" w:rsidP="000B463D"/>
    <w:p w:rsidR="000B463D" w:rsidRPr="000B463D" w:rsidRDefault="000B463D" w:rsidP="000B463D">
      <w:pPr>
        <w:ind w:firstLine="720"/>
        <w:jc w:val="both"/>
      </w:pPr>
      <w:r w:rsidRPr="000B463D">
        <w:t xml:space="preserve">1.Принять проект закона Приморского края </w:t>
      </w:r>
      <w:r w:rsidRPr="000B463D">
        <w:rPr>
          <w:szCs w:val="28"/>
        </w:rPr>
        <w:t>"</w:t>
      </w:r>
      <w:r w:rsidRPr="000B463D">
        <w:rPr>
          <w:bCs/>
          <w:szCs w:val="28"/>
        </w:rPr>
        <w:t xml:space="preserve">О внесении изменений </w:t>
      </w:r>
      <w:r w:rsidRPr="000B463D">
        <w:rPr>
          <w:bCs/>
          <w:szCs w:val="28"/>
        </w:rPr>
        <w:br/>
        <w:t>в Закон Приморского края "О муниципальной службе в Приморском крае</w:t>
      </w:r>
      <w:r w:rsidRPr="000B463D">
        <w:rPr>
          <w:szCs w:val="28"/>
        </w:rPr>
        <w:t xml:space="preserve">" </w:t>
      </w:r>
      <w:r w:rsidRPr="000B463D">
        <w:rPr>
          <w:szCs w:val="28"/>
        </w:rPr>
        <w:br/>
      </w:r>
      <w:r w:rsidRPr="000B463D">
        <w:t xml:space="preserve">в первом чтении. </w:t>
      </w:r>
    </w:p>
    <w:p w:rsidR="000B463D" w:rsidRPr="000B463D" w:rsidRDefault="000B463D" w:rsidP="000B463D">
      <w:pPr>
        <w:ind w:firstLine="720"/>
        <w:jc w:val="both"/>
      </w:pPr>
    </w:p>
    <w:p w:rsidR="000B463D" w:rsidRPr="000B463D" w:rsidRDefault="000B463D" w:rsidP="000B463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B463D"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 w:rsidRPr="000B463D">
        <w:rPr>
          <w:color w:val="000000"/>
        </w:rPr>
        <w:br/>
        <w:t>и законности до 19 октября 2015 года.</w:t>
      </w:r>
    </w:p>
    <w:p w:rsidR="000B463D" w:rsidRPr="000B463D" w:rsidRDefault="000B463D" w:rsidP="000B463D">
      <w:pPr>
        <w:ind w:firstLine="720"/>
        <w:jc w:val="both"/>
      </w:pPr>
    </w:p>
    <w:p w:rsidR="000B463D" w:rsidRPr="000B463D" w:rsidRDefault="000B463D" w:rsidP="000B463D">
      <w:pPr>
        <w:tabs>
          <w:tab w:val="left" w:pos="840"/>
          <w:tab w:val="center" w:pos="4153"/>
          <w:tab w:val="right" w:pos="8306"/>
        </w:tabs>
        <w:ind w:firstLine="720"/>
        <w:jc w:val="both"/>
        <w:rPr>
          <w:lang w:val="x-none" w:eastAsia="x-none"/>
        </w:rPr>
      </w:pPr>
      <w:r w:rsidRPr="000B463D">
        <w:rPr>
          <w:lang w:val="x-none" w:eastAsia="x-none"/>
        </w:rPr>
        <w:t xml:space="preserve">3.Комитету Законодательного Собрания по региональной политике </w:t>
      </w:r>
      <w:r w:rsidRPr="000B463D">
        <w:rPr>
          <w:lang w:val="x-none" w:eastAsia="x-none"/>
        </w:rPr>
        <w:br/>
        <w:t>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463D" w:rsidRPr="000B463D" w:rsidRDefault="000B463D" w:rsidP="000B463D">
      <w:pPr>
        <w:ind w:firstLine="720"/>
        <w:jc w:val="both"/>
      </w:pPr>
    </w:p>
    <w:p w:rsidR="000B463D" w:rsidRPr="000B463D" w:rsidRDefault="000B463D" w:rsidP="000B463D">
      <w:pPr>
        <w:ind w:firstLine="720"/>
        <w:jc w:val="both"/>
        <w:rPr>
          <w:lang w:val="x-none" w:eastAsia="x-none"/>
        </w:rPr>
      </w:pPr>
      <w:r w:rsidRPr="000B463D">
        <w:rPr>
          <w:lang w:val="x-none" w:eastAsia="x-none"/>
        </w:rPr>
        <w:t>4.Настоящее постановление вступает в силу со дня его принятия.</w:t>
      </w:r>
    </w:p>
    <w:p w:rsidR="000B463D" w:rsidRPr="000B463D" w:rsidRDefault="000B463D" w:rsidP="000B463D">
      <w:pPr>
        <w:jc w:val="both"/>
        <w:rPr>
          <w:lang w:val="x-none" w:eastAsia="x-none"/>
        </w:rPr>
      </w:pPr>
    </w:p>
    <w:p w:rsidR="000B463D" w:rsidRPr="000B463D" w:rsidRDefault="000B463D" w:rsidP="000B463D">
      <w:pPr>
        <w:jc w:val="both"/>
        <w:rPr>
          <w:lang w:val="x-none" w:eastAsia="x-none"/>
        </w:rPr>
      </w:pPr>
    </w:p>
    <w:p w:rsidR="000B463D" w:rsidRPr="000B463D" w:rsidRDefault="000B463D" w:rsidP="000B463D">
      <w:pPr>
        <w:jc w:val="both"/>
        <w:rPr>
          <w:lang w:val="x-none" w:eastAsia="x-none"/>
        </w:rPr>
      </w:pPr>
    </w:p>
    <w:p w:rsidR="000B463D" w:rsidRPr="000B463D" w:rsidRDefault="000B463D" w:rsidP="000B463D">
      <w:pPr>
        <w:jc w:val="both"/>
        <w:rPr>
          <w:lang w:val="x-none" w:eastAsia="x-none"/>
        </w:rPr>
      </w:pPr>
      <w:r w:rsidRPr="000B463D">
        <w:rPr>
          <w:lang w:val="x-none" w:eastAsia="x-none"/>
        </w:rPr>
        <w:t>Председатель</w:t>
      </w:r>
    </w:p>
    <w:p w:rsidR="000B463D" w:rsidRPr="000B463D" w:rsidRDefault="000B463D" w:rsidP="000B463D">
      <w:pPr>
        <w:jc w:val="both"/>
        <w:rPr>
          <w:lang w:val="x-none" w:eastAsia="x-none"/>
        </w:rPr>
      </w:pPr>
      <w:r w:rsidRPr="000B463D">
        <w:rPr>
          <w:lang w:val="x-none" w:eastAsia="x-none"/>
        </w:rPr>
        <w:t>Законодательного Собрания</w:t>
      </w:r>
      <w:r w:rsidRPr="000B463D">
        <w:rPr>
          <w:lang w:val="x-none" w:eastAsia="x-none"/>
        </w:rPr>
        <w:tab/>
      </w:r>
      <w:r w:rsidRPr="000B463D">
        <w:rPr>
          <w:lang w:val="x-none" w:eastAsia="x-none"/>
        </w:rPr>
        <w:tab/>
      </w:r>
      <w:r w:rsidRPr="000B463D">
        <w:rPr>
          <w:lang w:val="x-none" w:eastAsia="x-none"/>
        </w:rPr>
        <w:tab/>
      </w:r>
      <w:r w:rsidRPr="000B463D">
        <w:rPr>
          <w:lang w:val="x-none" w:eastAsia="x-none"/>
        </w:rPr>
        <w:tab/>
      </w:r>
      <w:r w:rsidRPr="000B463D">
        <w:rPr>
          <w:lang w:val="x-none" w:eastAsia="x-none"/>
        </w:rPr>
        <w:tab/>
      </w:r>
      <w:r w:rsidRPr="000B463D">
        <w:rPr>
          <w:lang w:val="x-none" w:eastAsia="x-none"/>
        </w:rPr>
        <w:tab/>
        <w:t xml:space="preserve">    </w:t>
      </w:r>
      <w:r>
        <w:rPr>
          <w:lang w:eastAsia="x-none"/>
        </w:rPr>
        <w:t xml:space="preserve">   </w:t>
      </w:r>
      <w:bookmarkStart w:id="0" w:name="_GoBack"/>
      <w:bookmarkEnd w:id="0"/>
      <w:r w:rsidRPr="000B463D">
        <w:rPr>
          <w:lang w:val="x-none" w:eastAsia="x-none"/>
        </w:rPr>
        <w:t xml:space="preserve"> В.В. Горчаков</w:t>
      </w:r>
    </w:p>
    <w:p w:rsidR="00656AEC" w:rsidRPr="000B463D" w:rsidRDefault="00656AEC" w:rsidP="000B463D">
      <w:pPr>
        <w:jc w:val="both"/>
        <w:rPr>
          <w:lang w:val="x-none"/>
        </w:rPr>
      </w:pPr>
    </w:p>
    <w:sectPr w:rsidR="00656AEC" w:rsidRPr="000B463D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63D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B463D"/>
    <w:rsid w:val="000D628E"/>
    <w:rsid w:val="000E5228"/>
    <w:rsid w:val="00123119"/>
    <w:rsid w:val="00143FA6"/>
    <w:rsid w:val="00155A72"/>
    <w:rsid w:val="00155F7F"/>
    <w:rsid w:val="00156491"/>
    <w:rsid w:val="001603BA"/>
    <w:rsid w:val="00175A40"/>
    <w:rsid w:val="00182AE3"/>
    <w:rsid w:val="001901F4"/>
    <w:rsid w:val="00205691"/>
    <w:rsid w:val="0023199D"/>
    <w:rsid w:val="002778BE"/>
    <w:rsid w:val="00287D91"/>
    <w:rsid w:val="00293370"/>
    <w:rsid w:val="00296B0C"/>
    <w:rsid w:val="002D36DB"/>
    <w:rsid w:val="00324E9B"/>
    <w:rsid w:val="0032701B"/>
    <w:rsid w:val="003325F4"/>
    <w:rsid w:val="0036368C"/>
    <w:rsid w:val="00391A46"/>
    <w:rsid w:val="00392E21"/>
    <w:rsid w:val="00393F26"/>
    <w:rsid w:val="003A4293"/>
    <w:rsid w:val="003B703C"/>
    <w:rsid w:val="003C2026"/>
    <w:rsid w:val="004173DD"/>
    <w:rsid w:val="00462BCB"/>
    <w:rsid w:val="004647CC"/>
    <w:rsid w:val="004869F2"/>
    <w:rsid w:val="004B69FA"/>
    <w:rsid w:val="004D1A01"/>
    <w:rsid w:val="00500352"/>
    <w:rsid w:val="00514EA0"/>
    <w:rsid w:val="00526C50"/>
    <w:rsid w:val="00537565"/>
    <w:rsid w:val="00561B3F"/>
    <w:rsid w:val="0056482C"/>
    <w:rsid w:val="005936A9"/>
    <w:rsid w:val="005A0A37"/>
    <w:rsid w:val="005A6019"/>
    <w:rsid w:val="005B1EF9"/>
    <w:rsid w:val="005B7281"/>
    <w:rsid w:val="005E6130"/>
    <w:rsid w:val="005F5A89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3135D"/>
    <w:rsid w:val="00743A7B"/>
    <w:rsid w:val="00773747"/>
    <w:rsid w:val="007824A1"/>
    <w:rsid w:val="00793499"/>
    <w:rsid w:val="007B48E7"/>
    <w:rsid w:val="007B5289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0BA6"/>
    <w:rsid w:val="009959AC"/>
    <w:rsid w:val="009A6555"/>
    <w:rsid w:val="009A7B65"/>
    <w:rsid w:val="009B6B2C"/>
    <w:rsid w:val="009C06BA"/>
    <w:rsid w:val="009C265D"/>
    <w:rsid w:val="009E2273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436CA"/>
    <w:rsid w:val="00B56179"/>
    <w:rsid w:val="00B728F5"/>
    <w:rsid w:val="00BA58C7"/>
    <w:rsid w:val="00BC335E"/>
    <w:rsid w:val="00BE5DB9"/>
    <w:rsid w:val="00BF30D3"/>
    <w:rsid w:val="00C20E8F"/>
    <w:rsid w:val="00C632F2"/>
    <w:rsid w:val="00CA7E54"/>
    <w:rsid w:val="00CE19DF"/>
    <w:rsid w:val="00CF0C29"/>
    <w:rsid w:val="00D02716"/>
    <w:rsid w:val="00D15AED"/>
    <w:rsid w:val="00D26E9D"/>
    <w:rsid w:val="00D61122"/>
    <w:rsid w:val="00D818F2"/>
    <w:rsid w:val="00D84A8B"/>
    <w:rsid w:val="00DA1E54"/>
    <w:rsid w:val="00DC6CCF"/>
    <w:rsid w:val="00DF01B2"/>
    <w:rsid w:val="00E06775"/>
    <w:rsid w:val="00E216CE"/>
    <w:rsid w:val="00E36040"/>
    <w:rsid w:val="00E41A2F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57A1"/>
    <w:rsid w:val="00FB75B0"/>
    <w:rsid w:val="00FE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5C78D-5177-4DB8-88E8-DEF7F2A72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2015-09-30T06:06:00Z</cp:lastPrinted>
  <dcterms:created xsi:type="dcterms:W3CDTF">2015-09-30T06:06:00Z</dcterms:created>
  <dcterms:modified xsi:type="dcterms:W3CDTF">2015-09-30T06:07:00Z</dcterms:modified>
</cp:coreProperties>
</file>