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9884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A0AF5">
              <w:rPr>
                <w:szCs w:val="28"/>
              </w:rPr>
              <w:t>0</w:t>
            </w:r>
            <w:r w:rsidR="00A15666">
              <w:rPr>
                <w:szCs w:val="28"/>
              </w:rPr>
              <w:t>97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D44CC" w:rsidRDefault="007007D9" w:rsidP="006276C0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A15666">
              <w:rPr>
                <w:szCs w:val="28"/>
              </w:rPr>
              <w:t xml:space="preserve">проекте закона Приморского края "О внесении изменения </w:t>
            </w:r>
            <w:r w:rsidR="00A15666">
              <w:rPr>
                <w:szCs w:val="28"/>
              </w:rPr>
              <w:br/>
            </w:r>
            <w:r w:rsidR="00A15666">
              <w:rPr>
                <w:szCs w:val="28"/>
              </w:rPr>
              <w:t xml:space="preserve">в Закон Приморского края </w:t>
            </w:r>
            <w:r w:rsidR="00A15666">
              <w:rPr>
                <w:szCs w:val="28"/>
              </w:rPr>
              <w:br/>
              <w:t>"Об обеспечении оказания юридической помощи на территории Приморского края"</w:t>
            </w:r>
          </w:p>
          <w:p w:rsidR="006276C0" w:rsidRPr="00AC2564" w:rsidRDefault="006276C0" w:rsidP="006276C0">
            <w:pPr>
              <w:ind w:left="-108"/>
              <w:jc w:val="both"/>
            </w:pPr>
          </w:p>
        </w:tc>
      </w:tr>
    </w:tbl>
    <w:p w:rsidR="00A15666" w:rsidRDefault="00393F26" w:rsidP="00A15666">
      <w:pPr>
        <w:jc w:val="both"/>
        <w:rPr>
          <w:szCs w:val="28"/>
        </w:rPr>
      </w:pPr>
      <w:r>
        <w:tab/>
      </w:r>
      <w:r w:rsidR="00A15666">
        <w:rPr>
          <w:szCs w:val="28"/>
        </w:rPr>
        <w:t xml:space="preserve">Законодательное Собрание Приморского края </w:t>
      </w:r>
    </w:p>
    <w:p w:rsidR="00A15666" w:rsidRDefault="00A15666" w:rsidP="00A1566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666" w:rsidRDefault="00A15666" w:rsidP="00A1566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15666" w:rsidRDefault="00A15666" w:rsidP="00A1566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666" w:rsidRDefault="00A15666" w:rsidP="00A156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внесении изменения </w:t>
      </w:r>
      <w:r>
        <w:rPr>
          <w:szCs w:val="28"/>
        </w:rPr>
        <w:br/>
      </w:r>
      <w:r>
        <w:rPr>
          <w:szCs w:val="28"/>
        </w:rPr>
        <w:t>в Закон Приморского края "Об обеспечении оказания юридической помощи на территории Приморского края" в первом чтении.</w:t>
      </w:r>
    </w:p>
    <w:p w:rsidR="00A15666" w:rsidRDefault="00A15666" w:rsidP="00A1566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5666" w:rsidRDefault="00A15666" w:rsidP="00A156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</w:r>
      <w:r>
        <w:rPr>
          <w:color w:val="000000"/>
        </w:rPr>
        <w:t>и законности до 15 октября 2015 года.</w:t>
      </w:r>
    </w:p>
    <w:p w:rsidR="00A15666" w:rsidRDefault="00A15666" w:rsidP="00A1566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5666" w:rsidRDefault="00A15666" w:rsidP="00A15666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 xml:space="preserve">Комитету Законодательного Собрания по региональной политике </w:t>
      </w:r>
      <w:r>
        <w:br/>
      </w:r>
      <w:bookmarkStart w:id="0" w:name="_GoBack"/>
      <w:bookmarkEnd w:id="0"/>
      <w:r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15666" w:rsidRDefault="00A15666" w:rsidP="00A15666">
      <w:pPr>
        <w:ind w:firstLine="709"/>
        <w:jc w:val="both"/>
        <w:rPr>
          <w:color w:val="000000"/>
        </w:rPr>
      </w:pPr>
    </w:p>
    <w:p w:rsidR="00A15666" w:rsidRDefault="00A15666" w:rsidP="00A15666">
      <w:pPr>
        <w:ind w:firstLine="709"/>
        <w:jc w:val="both"/>
        <w:rPr>
          <w:szCs w:val="28"/>
        </w:rPr>
      </w:pPr>
      <w:r>
        <w:rPr>
          <w:szCs w:val="28"/>
        </w:rPr>
        <w:t>4.Настоящее постановление вступает в силу со дня его принятия.</w:t>
      </w:r>
    </w:p>
    <w:p w:rsidR="00A15666" w:rsidRDefault="00A15666" w:rsidP="00A1566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5666" w:rsidRDefault="00A15666" w:rsidP="00A1566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5666" w:rsidRDefault="00A15666" w:rsidP="00A1566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5666" w:rsidRDefault="00A15666" w:rsidP="00A1566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15666" w:rsidRDefault="00A15666" w:rsidP="00A1566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656AEC" w:rsidRPr="00656AEC" w:rsidRDefault="00656AEC" w:rsidP="00A15666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66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85436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C2026"/>
    <w:rsid w:val="004173DD"/>
    <w:rsid w:val="004869F2"/>
    <w:rsid w:val="004B69FA"/>
    <w:rsid w:val="004D1A01"/>
    <w:rsid w:val="00500352"/>
    <w:rsid w:val="00561B3F"/>
    <w:rsid w:val="0056482C"/>
    <w:rsid w:val="005936A9"/>
    <w:rsid w:val="005A601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9E2273"/>
    <w:rsid w:val="00A1260E"/>
    <w:rsid w:val="00A13794"/>
    <w:rsid w:val="00A15666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9C427-BD3B-4C51-A19E-6E5D93951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2015-09-30T05:21:00Z</cp:lastPrinted>
  <dcterms:created xsi:type="dcterms:W3CDTF">2015-10-01T00:00:00Z</dcterms:created>
  <dcterms:modified xsi:type="dcterms:W3CDTF">2015-10-01T00:01:00Z</dcterms:modified>
</cp:coreProperties>
</file>