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51CA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pt;height:53.2pt" o:ole="" fillcolor="window">
                  <v:imagedata r:id="rId8" o:title=""/>
                </v:shape>
                <o:OLEObject Type="Embed" ProgID="Word.Picture.8" ShapeID="_x0000_i1025" DrawAspect="Content" ObjectID="_1505134542" r:id="rId9"/>
              </w:object>
            </w:r>
          </w:p>
        </w:tc>
      </w:tr>
      <w:tr w:rsidR="007B5289" w:rsidTr="00951CA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51CA6">
        <w:trPr>
          <w:cantSplit/>
        </w:trPr>
        <w:tc>
          <w:tcPr>
            <w:tcW w:w="2835" w:type="dxa"/>
          </w:tcPr>
          <w:p w:rsidR="000B3FB2" w:rsidRPr="00CE19DF" w:rsidRDefault="00EC0BF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30.09</w:t>
            </w:r>
            <w:r w:rsidR="00AC2564" w:rsidRPr="00AC2564">
              <w:rPr>
                <w:szCs w:val="28"/>
              </w:rPr>
              <w:t>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175A40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AC2564" w:rsidRPr="00AC2564">
              <w:rPr>
                <w:szCs w:val="28"/>
              </w:rPr>
              <w:t>2</w:t>
            </w:r>
            <w:r w:rsidR="000B463D">
              <w:rPr>
                <w:szCs w:val="28"/>
              </w:rPr>
              <w:t>09</w:t>
            </w:r>
            <w:r w:rsidR="00123308">
              <w:rPr>
                <w:szCs w:val="28"/>
              </w:rPr>
              <w:t>5</w:t>
            </w:r>
          </w:p>
        </w:tc>
      </w:tr>
      <w:tr w:rsidR="000B3FB2" w:rsidTr="00951CA6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AC2564" w:rsidTr="00951CA6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5B1EF9" w:rsidRDefault="007007D9" w:rsidP="00537565">
            <w:pPr>
              <w:ind w:left="-108"/>
              <w:jc w:val="both"/>
              <w:rPr>
                <w:szCs w:val="28"/>
              </w:rPr>
            </w:pPr>
            <w:r>
              <w:t>О</w:t>
            </w:r>
            <w:r>
              <w:rPr>
                <w:szCs w:val="28"/>
              </w:rPr>
              <w:t xml:space="preserve"> </w:t>
            </w:r>
            <w:r w:rsidR="00FF30B5" w:rsidRPr="00FF30B5">
              <w:rPr>
                <w:szCs w:val="28"/>
              </w:rPr>
              <w:t xml:space="preserve">проекте закона Приморского края "О внесении изменений в Закон Приморского края </w:t>
            </w:r>
            <w:r w:rsidR="00FF30B5" w:rsidRPr="00FF30B5">
              <w:rPr>
                <w:szCs w:val="28"/>
              </w:rPr>
              <w:br/>
              <w:t>"О порядке согласования кандидатуры на должность прокурора Приморского края"</w:t>
            </w:r>
          </w:p>
          <w:p w:rsidR="00537565" w:rsidRPr="00AC2564" w:rsidRDefault="00537565" w:rsidP="00537565">
            <w:pPr>
              <w:ind w:left="-108"/>
              <w:jc w:val="both"/>
            </w:pPr>
          </w:p>
        </w:tc>
      </w:tr>
    </w:tbl>
    <w:p w:rsidR="00FF30B5" w:rsidRPr="00FF30B5" w:rsidRDefault="00393F26" w:rsidP="00FF30B5">
      <w:pPr>
        <w:jc w:val="both"/>
        <w:rPr>
          <w:lang w:val="x-none" w:eastAsia="x-none"/>
        </w:rPr>
      </w:pPr>
      <w:r>
        <w:tab/>
      </w:r>
      <w:bookmarkStart w:id="0" w:name="_GoBack"/>
      <w:bookmarkEnd w:id="0"/>
      <w:r w:rsidR="00FF30B5" w:rsidRPr="00FF30B5">
        <w:rPr>
          <w:lang w:val="x-none" w:eastAsia="x-none"/>
        </w:rPr>
        <w:t xml:space="preserve">Законодательное Собрание Приморского края </w:t>
      </w:r>
    </w:p>
    <w:p w:rsidR="00FF30B5" w:rsidRPr="00FF30B5" w:rsidRDefault="00FF30B5" w:rsidP="00FF30B5">
      <w:pPr>
        <w:rPr>
          <w:lang w:val="x-none" w:eastAsia="x-none"/>
        </w:rPr>
      </w:pPr>
    </w:p>
    <w:p w:rsidR="00FF30B5" w:rsidRPr="00FF30B5" w:rsidRDefault="00FF30B5" w:rsidP="00FF30B5">
      <w:pPr>
        <w:rPr>
          <w:lang w:val="x-none" w:eastAsia="x-none"/>
        </w:rPr>
      </w:pPr>
      <w:r w:rsidRPr="00FF30B5">
        <w:rPr>
          <w:lang w:val="x-none" w:eastAsia="x-none"/>
        </w:rPr>
        <w:t>ПОСТАНОВЛЯЕТ:</w:t>
      </w:r>
    </w:p>
    <w:p w:rsidR="00FF30B5" w:rsidRPr="00FF30B5" w:rsidRDefault="00FF30B5" w:rsidP="00FF30B5"/>
    <w:p w:rsidR="00FF30B5" w:rsidRPr="00FF30B5" w:rsidRDefault="00FF30B5" w:rsidP="00FF30B5">
      <w:pPr>
        <w:ind w:firstLine="720"/>
        <w:jc w:val="both"/>
      </w:pPr>
      <w:r w:rsidRPr="00FF30B5">
        <w:t xml:space="preserve">1.Принять проект закона Приморского края </w:t>
      </w:r>
      <w:r w:rsidRPr="00FF30B5">
        <w:rPr>
          <w:szCs w:val="28"/>
        </w:rPr>
        <w:t xml:space="preserve">"О внесении изменений </w:t>
      </w:r>
      <w:r w:rsidRPr="00FF30B5">
        <w:rPr>
          <w:szCs w:val="28"/>
        </w:rPr>
        <w:br/>
        <w:t xml:space="preserve">в Закон Приморского края "О порядке согласования кандидатуры </w:t>
      </w:r>
      <w:r w:rsidRPr="00FF30B5">
        <w:rPr>
          <w:szCs w:val="28"/>
        </w:rPr>
        <w:br/>
        <w:t xml:space="preserve">на должность прокурора Приморского края" </w:t>
      </w:r>
      <w:r w:rsidRPr="00FF30B5">
        <w:t xml:space="preserve">в первом чтении. </w:t>
      </w:r>
    </w:p>
    <w:p w:rsidR="00FF30B5" w:rsidRPr="00FF30B5" w:rsidRDefault="00FF30B5" w:rsidP="00FF30B5">
      <w:pPr>
        <w:ind w:firstLine="720"/>
        <w:jc w:val="both"/>
      </w:pPr>
    </w:p>
    <w:p w:rsidR="00FF30B5" w:rsidRPr="00FF30B5" w:rsidRDefault="00FF30B5" w:rsidP="00FF30B5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FF30B5">
        <w:rPr>
          <w:color w:val="000000"/>
        </w:rPr>
        <w:t xml:space="preserve">2.Установить, что поправки к указанному законопроекту направляются в комитет Законодательного Собрания по региональной политике </w:t>
      </w:r>
      <w:r w:rsidRPr="00FF30B5">
        <w:rPr>
          <w:color w:val="000000"/>
        </w:rPr>
        <w:br/>
        <w:t>и законности до 12 октября 2015 года.</w:t>
      </w:r>
    </w:p>
    <w:p w:rsidR="00FF30B5" w:rsidRPr="00FF30B5" w:rsidRDefault="00FF30B5" w:rsidP="00FF30B5">
      <w:pPr>
        <w:ind w:firstLine="720"/>
        <w:jc w:val="both"/>
      </w:pPr>
    </w:p>
    <w:p w:rsidR="00FF30B5" w:rsidRPr="00FF30B5" w:rsidRDefault="00FF30B5" w:rsidP="00FF30B5">
      <w:pPr>
        <w:tabs>
          <w:tab w:val="left" w:pos="840"/>
          <w:tab w:val="center" w:pos="4153"/>
          <w:tab w:val="right" w:pos="8306"/>
        </w:tabs>
        <w:ind w:firstLine="720"/>
        <w:jc w:val="both"/>
        <w:rPr>
          <w:lang w:val="x-none" w:eastAsia="x-none"/>
        </w:rPr>
      </w:pPr>
      <w:r w:rsidRPr="00FF30B5">
        <w:rPr>
          <w:lang w:val="x-none" w:eastAsia="x-none"/>
        </w:rPr>
        <w:t xml:space="preserve">3.Комитету Законодательного Собрания по региональной политике </w:t>
      </w:r>
      <w:r w:rsidRPr="00FF30B5">
        <w:rPr>
          <w:lang w:val="x-none" w:eastAsia="x-none"/>
        </w:rPr>
        <w:br/>
        <w:t>и законности (Текиев)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FF30B5" w:rsidRPr="00FF30B5" w:rsidRDefault="00FF30B5" w:rsidP="00FF30B5">
      <w:pPr>
        <w:ind w:firstLine="709"/>
        <w:jc w:val="both"/>
      </w:pPr>
    </w:p>
    <w:p w:rsidR="00FF30B5" w:rsidRPr="00FF30B5" w:rsidRDefault="00FF30B5" w:rsidP="00FF30B5">
      <w:pPr>
        <w:jc w:val="both"/>
        <w:rPr>
          <w:lang w:val="x-none" w:eastAsia="x-none"/>
        </w:rPr>
      </w:pPr>
      <w:r w:rsidRPr="00FF30B5">
        <w:rPr>
          <w:lang w:val="x-none" w:eastAsia="x-none"/>
        </w:rPr>
        <w:tab/>
        <w:t>4.Настоящее постановление вступает в силу со дня его принятия.</w:t>
      </w:r>
    </w:p>
    <w:p w:rsidR="00FF30B5" w:rsidRPr="00FF30B5" w:rsidRDefault="00FF30B5" w:rsidP="00FF30B5">
      <w:pPr>
        <w:jc w:val="both"/>
        <w:rPr>
          <w:lang w:val="x-none" w:eastAsia="x-none"/>
        </w:rPr>
      </w:pPr>
    </w:p>
    <w:p w:rsidR="00FF30B5" w:rsidRPr="00FF30B5" w:rsidRDefault="00FF30B5" w:rsidP="00FF30B5">
      <w:pPr>
        <w:jc w:val="both"/>
        <w:rPr>
          <w:lang w:val="x-none" w:eastAsia="x-none"/>
        </w:rPr>
      </w:pPr>
    </w:p>
    <w:p w:rsidR="00FF30B5" w:rsidRPr="00FF30B5" w:rsidRDefault="00FF30B5" w:rsidP="00FF30B5">
      <w:pPr>
        <w:jc w:val="both"/>
        <w:rPr>
          <w:lang w:val="x-none" w:eastAsia="x-none"/>
        </w:rPr>
      </w:pPr>
    </w:p>
    <w:p w:rsidR="00FF30B5" w:rsidRPr="00FF30B5" w:rsidRDefault="00FF30B5" w:rsidP="00FF30B5">
      <w:pPr>
        <w:jc w:val="both"/>
        <w:rPr>
          <w:lang w:val="x-none" w:eastAsia="x-none"/>
        </w:rPr>
      </w:pPr>
      <w:r w:rsidRPr="00FF30B5">
        <w:rPr>
          <w:lang w:val="x-none" w:eastAsia="x-none"/>
        </w:rPr>
        <w:t>Председатель</w:t>
      </w:r>
    </w:p>
    <w:p w:rsidR="00FF30B5" w:rsidRPr="00FF30B5" w:rsidRDefault="00FF30B5" w:rsidP="00FF30B5">
      <w:pPr>
        <w:jc w:val="both"/>
        <w:rPr>
          <w:lang w:val="x-none" w:eastAsia="x-none"/>
        </w:rPr>
      </w:pPr>
      <w:r w:rsidRPr="00FF30B5">
        <w:rPr>
          <w:lang w:val="x-none" w:eastAsia="x-none"/>
        </w:rPr>
        <w:t>Законодательного Собрания</w:t>
      </w:r>
      <w:r w:rsidRPr="00FF30B5">
        <w:rPr>
          <w:lang w:val="x-none" w:eastAsia="x-none"/>
        </w:rPr>
        <w:tab/>
      </w:r>
      <w:r w:rsidRPr="00FF30B5">
        <w:rPr>
          <w:lang w:val="x-none" w:eastAsia="x-none"/>
        </w:rPr>
        <w:tab/>
      </w:r>
      <w:r w:rsidRPr="00FF30B5">
        <w:rPr>
          <w:lang w:val="x-none" w:eastAsia="x-none"/>
        </w:rPr>
        <w:tab/>
      </w:r>
      <w:r w:rsidRPr="00FF30B5">
        <w:rPr>
          <w:lang w:val="x-none" w:eastAsia="x-none"/>
        </w:rPr>
        <w:tab/>
      </w:r>
      <w:r w:rsidRPr="00FF30B5">
        <w:rPr>
          <w:lang w:val="x-none" w:eastAsia="x-none"/>
        </w:rPr>
        <w:tab/>
      </w:r>
      <w:r w:rsidRPr="00FF30B5">
        <w:rPr>
          <w:lang w:val="x-none" w:eastAsia="x-none"/>
        </w:rPr>
        <w:tab/>
        <w:t xml:space="preserve">     В.В. Горчаков</w:t>
      </w:r>
    </w:p>
    <w:p w:rsidR="00656AEC" w:rsidRPr="000B463D" w:rsidRDefault="00656AEC" w:rsidP="00FF30B5">
      <w:pPr>
        <w:jc w:val="both"/>
        <w:rPr>
          <w:lang w:val="x-none"/>
        </w:rPr>
      </w:pPr>
    </w:p>
    <w:sectPr w:rsidR="00656AEC" w:rsidRPr="000B463D" w:rsidSect="009A7B65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2026" w:rsidRDefault="003C2026">
      <w:r>
        <w:separator/>
      </w:r>
    </w:p>
  </w:endnote>
  <w:endnote w:type="continuationSeparator" w:id="0">
    <w:p w:rsidR="003C2026" w:rsidRDefault="003C20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2026" w:rsidRDefault="003C2026">
      <w:r>
        <w:separator/>
      </w:r>
    </w:p>
  </w:footnote>
  <w:footnote w:type="continuationSeparator" w:id="0">
    <w:p w:rsidR="003C2026" w:rsidRDefault="003C20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64513049"/>
      <w:docPartObj>
        <w:docPartGallery w:val="Page Numbers (Top of Page)"/>
        <w:docPartUnique/>
      </w:docPartObj>
    </w:sdtPr>
    <w:sdtEndPr/>
    <w:sdtContent>
      <w:p w:rsidR="009A7B65" w:rsidRDefault="009A7B65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F30B5">
          <w:rPr>
            <w:noProof/>
          </w:rPr>
          <w:t>2</w:t>
        </w:r>
        <w:r>
          <w:fldChar w:fldCharType="end"/>
        </w:r>
      </w:p>
    </w:sdtContent>
  </w:sdt>
  <w:p w:rsidR="009A7B65" w:rsidRDefault="009A7B6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2564"/>
    <w:rsid w:val="00013AE3"/>
    <w:rsid w:val="000154D7"/>
    <w:rsid w:val="00057575"/>
    <w:rsid w:val="0006101D"/>
    <w:rsid w:val="00065DC3"/>
    <w:rsid w:val="00092EEC"/>
    <w:rsid w:val="00093F1F"/>
    <w:rsid w:val="000A0AF5"/>
    <w:rsid w:val="000A0C38"/>
    <w:rsid w:val="000B3FB2"/>
    <w:rsid w:val="000B463D"/>
    <w:rsid w:val="000D628E"/>
    <w:rsid w:val="000E5228"/>
    <w:rsid w:val="00123119"/>
    <w:rsid w:val="00123308"/>
    <w:rsid w:val="00143FA6"/>
    <w:rsid w:val="00155A72"/>
    <w:rsid w:val="00155F7F"/>
    <w:rsid w:val="00156491"/>
    <w:rsid w:val="001603BA"/>
    <w:rsid w:val="00175A40"/>
    <w:rsid w:val="00182AE3"/>
    <w:rsid w:val="001901F4"/>
    <w:rsid w:val="00205691"/>
    <w:rsid w:val="0023199D"/>
    <w:rsid w:val="002778BE"/>
    <w:rsid w:val="00287D91"/>
    <w:rsid w:val="00293370"/>
    <w:rsid w:val="00296B0C"/>
    <w:rsid w:val="002D36DB"/>
    <w:rsid w:val="00324E9B"/>
    <w:rsid w:val="0032701B"/>
    <w:rsid w:val="003325F4"/>
    <w:rsid w:val="0036368C"/>
    <w:rsid w:val="00391A46"/>
    <w:rsid w:val="00392E21"/>
    <w:rsid w:val="00393F26"/>
    <w:rsid w:val="003A4293"/>
    <w:rsid w:val="003B703C"/>
    <w:rsid w:val="003C2026"/>
    <w:rsid w:val="004173DD"/>
    <w:rsid w:val="00462BCB"/>
    <w:rsid w:val="004647CC"/>
    <w:rsid w:val="004869F2"/>
    <w:rsid w:val="004B69FA"/>
    <w:rsid w:val="004D1A01"/>
    <w:rsid w:val="00500352"/>
    <w:rsid w:val="00514EA0"/>
    <w:rsid w:val="00526C50"/>
    <w:rsid w:val="00537565"/>
    <w:rsid w:val="00561B3F"/>
    <w:rsid w:val="0056482C"/>
    <w:rsid w:val="005936A9"/>
    <w:rsid w:val="005A0A37"/>
    <w:rsid w:val="005A6019"/>
    <w:rsid w:val="005B1EF9"/>
    <w:rsid w:val="005B7281"/>
    <w:rsid w:val="005E6130"/>
    <w:rsid w:val="005F5A89"/>
    <w:rsid w:val="006276C0"/>
    <w:rsid w:val="0064288E"/>
    <w:rsid w:val="00656AEC"/>
    <w:rsid w:val="00677A30"/>
    <w:rsid w:val="00695A4A"/>
    <w:rsid w:val="006D0F6E"/>
    <w:rsid w:val="006D45ED"/>
    <w:rsid w:val="006E650F"/>
    <w:rsid w:val="007007D9"/>
    <w:rsid w:val="00726997"/>
    <w:rsid w:val="0073135D"/>
    <w:rsid w:val="00743A7B"/>
    <w:rsid w:val="00773747"/>
    <w:rsid w:val="007824A1"/>
    <w:rsid w:val="00793499"/>
    <w:rsid w:val="007B48E7"/>
    <w:rsid w:val="007B5289"/>
    <w:rsid w:val="00834BC3"/>
    <w:rsid w:val="00835A0E"/>
    <w:rsid w:val="0084697E"/>
    <w:rsid w:val="008818A7"/>
    <w:rsid w:val="00884E16"/>
    <w:rsid w:val="008B53D5"/>
    <w:rsid w:val="008D2F3A"/>
    <w:rsid w:val="009221CC"/>
    <w:rsid w:val="00922AED"/>
    <w:rsid w:val="0092353B"/>
    <w:rsid w:val="00924B45"/>
    <w:rsid w:val="00931FD6"/>
    <w:rsid w:val="009372FF"/>
    <w:rsid w:val="0094344A"/>
    <w:rsid w:val="00951CA6"/>
    <w:rsid w:val="00990BA6"/>
    <w:rsid w:val="009959AC"/>
    <w:rsid w:val="009A6555"/>
    <w:rsid w:val="009A7B65"/>
    <w:rsid w:val="009B6B2C"/>
    <w:rsid w:val="009C06BA"/>
    <w:rsid w:val="009C265D"/>
    <w:rsid w:val="009E2273"/>
    <w:rsid w:val="00A1260E"/>
    <w:rsid w:val="00A13794"/>
    <w:rsid w:val="00A26C60"/>
    <w:rsid w:val="00A3243F"/>
    <w:rsid w:val="00A4278C"/>
    <w:rsid w:val="00A93332"/>
    <w:rsid w:val="00AB7DF6"/>
    <w:rsid w:val="00AC2564"/>
    <w:rsid w:val="00AD44CC"/>
    <w:rsid w:val="00AE5EE6"/>
    <w:rsid w:val="00AE6238"/>
    <w:rsid w:val="00B06195"/>
    <w:rsid w:val="00B10221"/>
    <w:rsid w:val="00B3543B"/>
    <w:rsid w:val="00B436CA"/>
    <w:rsid w:val="00B56179"/>
    <w:rsid w:val="00B728F5"/>
    <w:rsid w:val="00BA58C7"/>
    <w:rsid w:val="00BC335E"/>
    <w:rsid w:val="00BE5DB9"/>
    <w:rsid w:val="00BF30D3"/>
    <w:rsid w:val="00C20E8F"/>
    <w:rsid w:val="00C632F2"/>
    <w:rsid w:val="00CA7E54"/>
    <w:rsid w:val="00CE19DF"/>
    <w:rsid w:val="00CF0C29"/>
    <w:rsid w:val="00D02716"/>
    <w:rsid w:val="00D15AED"/>
    <w:rsid w:val="00D26E9D"/>
    <w:rsid w:val="00D61122"/>
    <w:rsid w:val="00D818F2"/>
    <w:rsid w:val="00D84A8B"/>
    <w:rsid w:val="00DA1E54"/>
    <w:rsid w:val="00DC6CCF"/>
    <w:rsid w:val="00DF01B2"/>
    <w:rsid w:val="00E06775"/>
    <w:rsid w:val="00E216CE"/>
    <w:rsid w:val="00E36040"/>
    <w:rsid w:val="00E41A2F"/>
    <w:rsid w:val="00E93A7F"/>
    <w:rsid w:val="00EC0AC9"/>
    <w:rsid w:val="00EC0BF2"/>
    <w:rsid w:val="00ED3F3E"/>
    <w:rsid w:val="00EE1CD7"/>
    <w:rsid w:val="00EF502B"/>
    <w:rsid w:val="00F75CDD"/>
    <w:rsid w:val="00F80A3D"/>
    <w:rsid w:val="00FA1EF7"/>
    <w:rsid w:val="00FB57A1"/>
    <w:rsid w:val="00FB75B0"/>
    <w:rsid w:val="00FE0EE6"/>
    <w:rsid w:val="00FF30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64288E"/>
    <w:rPr>
      <w:sz w:val="28"/>
    </w:rPr>
  </w:style>
  <w:style w:type="paragraph" w:styleId="a7">
    <w:name w:val="Body Text Indent"/>
    <w:basedOn w:val="a"/>
    <w:link w:val="a8"/>
    <w:rsid w:val="00BC335E"/>
    <w:pPr>
      <w:ind w:firstLine="851"/>
      <w:jc w:val="both"/>
    </w:pPr>
  </w:style>
  <w:style w:type="character" w:customStyle="1" w:styleId="a8">
    <w:name w:val="Основной текст с отступом Знак"/>
    <w:basedOn w:val="a0"/>
    <w:link w:val="a7"/>
    <w:rsid w:val="00BC335E"/>
    <w:rPr>
      <w:sz w:val="28"/>
    </w:rPr>
  </w:style>
  <w:style w:type="paragraph" w:customStyle="1" w:styleId="ConsNormal">
    <w:name w:val="ConsNormal"/>
    <w:rsid w:val="000A0AF5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64288E"/>
    <w:rPr>
      <w:sz w:val="28"/>
    </w:rPr>
  </w:style>
  <w:style w:type="paragraph" w:styleId="a7">
    <w:name w:val="Body Text Indent"/>
    <w:basedOn w:val="a"/>
    <w:link w:val="a8"/>
    <w:rsid w:val="00BC335E"/>
    <w:pPr>
      <w:ind w:firstLine="851"/>
      <w:jc w:val="both"/>
    </w:pPr>
  </w:style>
  <w:style w:type="character" w:customStyle="1" w:styleId="a8">
    <w:name w:val="Основной текст с отступом Знак"/>
    <w:basedOn w:val="a0"/>
    <w:link w:val="a7"/>
    <w:rsid w:val="00BC335E"/>
    <w:rPr>
      <w:sz w:val="28"/>
    </w:rPr>
  </w:style>
  <w:style w:type="paragraph" w:customStyle="1" w:styleId="ConsNormal">
    <w:name w:val="ConsNormal"/>
    <w:rsid w:val="000A0AF5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489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6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5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FF12AB-0911-432D-AD11-D7987DDF1B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121</Words>
  <Characters>944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Белобородова Любовь Ивановна</cp:lastModifiedBy>
  <cp:revision>3</cp:revision>
  <cp:lastPrinted>2015-09-30T06:07:00Z</cp:lastPrinted>
  <dcterms:created xsi:type="dcterms:W3CDTF">2015-09-30T06:07:00Z</dcterms:created>
  <dcterms:modified xsi:type="dcterms:W3CDTF">2015-09-30T06:08:00Z</dcterms:modified>
</cp:coreProperties>
</file>