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6357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806B76">
              <w:rPr>
                <w:szCs w:val="28"/>
              </w:rPr>
              <w:t>0</w:t>
            </w:r>
            <w:r w:rsidR="00AF6494">
              <w:rPr>
                <w:szCs w:val="28"/>
              </w:rPr>
              <w:t>9</w:t>
            </w:r>
            <w:r w:rsidR="00C34277">
              <w:rPr>
                <w:szCs w:val="28"/>
              </w:rPr>
              <w:t>2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34429" w:rsidRDefault="007007D9" w:rsidP="00C34277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C34277" w:rsidRPr="00233C1C">
              <w:rPr>
                <w:szCs w:val="28"/>
              </w:rPr>
              <w:t xml:space="preserve">проекте закона Приморского края </w:t>
            </w:r>
            <w:r w:rsidR="00C34277" w:rsidRPr="00233C1C">
              <w:t xml:space="preserve">"О внесении изменений </w:t>
            </w:r>
            <w:r w:rsidR="00C34277">
              <w:br/>
            </w:r>
            <w:r w:rsidR="00C34277" w:rsidRPr="00233C1C">
              <w:t xml:space="preserve">в Закон Приморского края </w:t>
            </w:r>
            <w:r w:rsidR="00C34277">
              <w:br/>
            </w:r>
            <w:r w:rsidR="00C34277" w:rsidRPr="00233C1C">
              <w:rPr>
                <w:szCs w:val="28"/>
              </w:rPr>
              <w:t>"О разграничении объектов муниципальной собственности между сельскими поселени</w:t>
            </w:r>
            <w:r w:rsidR="00C34277" w:rsidRPr="00233C1C">
              <w:rPr>
                <w:szCs w:val="28"/>
              </w:rPr>
              <w:t>я</w:t>
            </w:r>
            <w:r w:rsidR="00C34277" w:rsidRPr="00233C1C">
              <w:rPr>
                <w:szCs w:val="28"/>
              </w:rPr>
              <w:t xml:space="preserve">ми </w:t>
            </w:r>
            <w:r w:rsidR="00C34277">
              <w:rPr>
                <w:szCs w:val="28"/>
              </w:rPr>
              <w:t>Шкотовского</w:t>
            </w:r>
            <w:r w:rsidR="00C34277" w:rsidRPr="00233C1C">
              <w:rPr>
                <w:szCs w:val="28"/>
              </w:rPr>
              <w:t xml:space="preserve"> муниципального района и </w:t>
            </w:r>
            <w:proofErr w:type="spellStart"/>
            <w:r w:rsidR="00C34277">
              <w:rPr>
                <w:szCs w:val="28"/>
              </w:rPr>
              <w:t>Шкотовским</w:t>
            </w:r>
            <w:proofErr w:type="spellEnd"/>
            <w:r w:rsidR="00C34277" w:rsidRPr="00233C1C">
              <w:rPr>
                <w:szCs w:val="28"/>
              </w:rPr>
              <w:t xml:space="preserve"> </w:t>
            </w:r>
            <w:proofErr w:type="spellStart"/>
            <w:proofErr w:type="gramStart"/>
            <w:r w:rsidR="00C34277" w:rsidRPr="00233C1C">
              <w:rPr>
                <w:szCs w:val="28"/>
              </w:rPr>
              <w:t>муници</w:t>
            </w:r>
            <w:r w:rsidR="00C34277">
              <w:rPr>
                <w:szCs w:val="28"/>
              </w:rPr>
              <w:t>-</w:t>
            </w:r>
            <w:r w:rsidR="00C34277" w:rsidRPr="00233C1C">
              <w:rPr>
                <w:szCs w:val="28"/>
              </w:rPr>
              <w:t>пальным</w:t>
            </w:r>
            <w:proofErr w:type="spellEnd"/>
            <w:proofErr w:type="gramEnd"/>
            <w:r w:rsidR="00C34277" w:rsidRPr="00233C1C">
              <w:rPr>
                <w:szCs w:val="28"/>
              </w:rPr>
              <w:t xml:space="preserve"> районом"</w:t>
            </w:r>
          </w:p>
          <w:p w:rsidR="00C34277" w:rsidRPr="00AC2564" w:rsidRDefault="00C34277" w:rsidP="00C34277">
            <w:pPr>
              <w:ind w:left="-108"/>
              <w:jc w:val="both"/>
            </w:pPr>
          </w:p>
        </w:tc>
      </w:tr>
    </w:tbl>
    <w:p w:rsidR="00C34277" w:rsidRDefault="00393F26" w:rsidP="00C34277">
      <w:pPr>
        <w:jc w:val="both"/>
      </w:pPr>
      <w:r>
        <w:tab/>
      </w:r>
      <w:r w:rsidR="00C34277">
        <w:t xml:space="preserve">Законодательное Собрание Приморского края </w:t>
      </w:r>
    </w:p>
    <w:p w:rsidR="00C34277" w:rsidRDefault="00C34277" w:rsidP="00C34277">
      <w:pPr>
        <w:ind w:firstLine="720"/>
      </w:pPr>
    </w:p>
    <w:p w:rsidR="00C34277" w:rsidRDefault="00C34277" w:rsidP="00C34277">
      <w:r>
        <w:t>ПОСТАНОВЛЯЕТ:</w:t>
      </w:r>
    </w:p>
    <w:p w:rsidR="00C34277" w:rsidRDefault="00C34277" w:rsidP="00C34277">
      <w:pPr>
        <w:ind w:firstLine="720"/>
      </w:pPr>
    </w:p>
    <w:p w:rsidR="00C34277" w:rsidRDefault="00C34277" w:rsidP="00C34277">
      <w:pPr>
        <w:ind w:firstLine="720"/>
        <w:jc w:val="both"/>
      </w:pPr>
      <w:r w:rsidRPr="00233C1C">
        <w:t xml:space="preserve">1.Принять проект закона Приморского края "О внесении изменений </w:t>
      </w:r>
      <w:r>
        <w:br/>
      </w:r>
      <w:r w:rsidRPr="00233C1C">
        <w:t xml:space="preserve">в Закон Приморского края </w:t>
      </w:r>
      <w:r w:rsidRPr="00233C1C">
        <w:rPr>
          <w:szCs w:val="28"/>
        </w:rPr>
        <w:t>"О разграничении объектов муниципальной собственности между сельскими поселени</w:t>
      </w:r>
      <w:r w:rsidRPr="00233C1C">
        <w:rPr>
          <w:szCs w:val="28"/>
        </w:rPr>
        <w:t>я</w:t>
      </w:r>
      <w:r w:rsidRPr="00233C1C">
        <w:rPr>
          <w:szCs w:val="28"/>
        </w:rPr>
        <w:t xml:space="preserve">ми </w:t>
      </w:r>
      <w:r>
        <w:rPr>
          <w:szCs w:val="28"/>
        </w:rPr>
        <w:t>Шкотовского</w:t>
      </w:r>
      <w:r w:rsidRPr="00233C1C"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Шкотовским</w:t>
      </w:r>
      <w:proofErr w:type="spellEnd"/>
      <w:r w:rsidRPr="00233C1C">
        <w:rPr>
          <w:szCs w:val="28"/>
        </w:rPr>
        <w:t xml:space="preserve"> муниципальным районом"</w:t>
      </w:r>
      <w:r>
        <w:t xml:space="preserve"> в первом чтении.</w:t>
      </w:r>
    </w:p>
    <w:p w:rsidR="00C34277" w:rsidRDefault="00C34277" w:rsidP="00C34277">
      <w:pPr>
        <w:ind w:firstLine="720"/>
        <w:jc w:val="both"/>
        <w:rPr>
          <w:szCs w:val="28"/>
        </w:rPr>
      </w:pPr>
    </w:p>
    <w:p w:rsidR="00C34277" w:rsidRDefault="00C34277" w:rsidP="00C34277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</w:t>
      </w:r>
      <w:r>
        <w:br/>
      </w:r>
      <w:r>
        <w:t>и собственности до 16 октября 2015 года.</w:t>
      </w:r>
    </w:p>
    <w:p w:rsidR="00C34277" w:rsidRDefault="00C34277" w:rsidP="00C34277">
      <w:pPr>
        <w:ind w:firstLine="720"/>
        <w:jc w:val="both"/>
      </w:pPr>
    </w:p>
    <w:p w:rsidR="00C34277" w:rsidRDefault="00C34277" w:rsidP="00C34277">
      <w:pPr>
        <w:ind w:firstLine="720"/>
        <w:jc w:val="both"/>
      </w:pPr>
      <w:r>
        <w:t xml:space="preserve">3.Комитету Законодательного Собрания по экономической политике </w:t>
      </w:r>
      <w:r>
        <w:br/>
      </w:r>
      <w:bookmarkStart w:id="0" w:name="_GoBack"/>
      <w:bookmarkEnd w:id="0"/>
      <w:r>
        <w:t>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34277" w:rsidRDefault="00C34277" w:rsidP="00C34277">
      <w:pPr>
        <w:ind w:firstLine="720"/>
        <w:jc w:val="both"/>
      </w:pPr>
    </w:p>
    <w:p w:rsidR="00C34277" w:rsidRDefault="00C34277" w:rsidP="00C34277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C34277" w:rsidRDefault="00C34277" w:rsidP="00C34277">
      <w:pPr>
        <w:jc w:val="both"/>
      </w:pPr>
    </w:p>
    <w:p w:rsidR="00C34277" w:rsidRDefault="00C34277" w:rsidP="00C34277">
      <w:pPr>
        <w:jc w:val="both"/>
      </w:pPr>
    </w:p>
    <w:p w:rsidR="00C34277" w:rsidRDefault="00C34277" w:rsidP="00C34277">
      <w:pPr>
        <w:jc w:val="both"/>
      </w:pPr>
    </w:p>
    <w:p w:rsidR="00C34277" w:rsidRDefault="00C34277" w:rsidP="00C34277">
      <w:pPr>
        <w:jc w:val="both"/>
      </w:pPr>
      <w:r>
        <w:t xml:space="preserve">Председатель </w:t>
      </w:r>
    </w:p>
    <w:p w:rsidR="00C34277" w:rsidRDefault="00C34277" w:rsidP="00C3427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656AEC" w:rsidRPr="006215AC" w:rsidRDefault="00656AEC" w:rsidP="00C34277">
      <w:pPr>
        <w:jc w:val="both"/>
      </w:pPr>
    </w:p>
    <w:sectPr w:rsidR="00656AEC" w:rsidRPr="006215A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277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B463D"/>
    <w:rsid w:val="000D628E"/>
    <w:rsid w:val="000E5228"/>
    <w:rsid w:val="001135E7"/>
    <w:rsid w:val="00123119"/>
    <w:rsid w:val="00123308"/>
    <w:rsid w:val="00130854"/>
    <w:rsid w:val="00130B09"/>
    <w:rsid w:val="00143FA6"/>
    <w:rsid w:val="00153B75"/>
    <w:rsid w:val="00155A72"/>
    <w:rsid w:val="00155F7F"/>
    <w:rsid w:val="00156491"/>
    <w:rsid w:val="001603BA"/>
    <w:rsid w:val="00175A40"/>
    <w:rsid w:val="00182AE3"/>
    <w:rsid w:val="001901F4"/>
    <w:rsid w:val="00205691"/>
    <w:rsid w:val="0023199D"/>
    <w:rsid w:val="00236D51"/>
    <w:rsid w:val="002778BE"/>
    <w:rsid w:val="00287D91"/>
    <w:rsid w:val="00293370"/>
    <w:rsid w:val="00296B0C"/>
    <w:rsid w:val="002D36DB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3F43EC"/>
    <w:rsid w:val="00406709"/>
    <w:rsid w:val="004173DD"/>
    <w:rsid w:val="00436409"/>
    <w:rsid w:val="0043728E"/>
    <w:rsid w:val="00462BCB"/>
    <w:rsid w:val="004647CC"/>
    <w:rsid w:val="004869F2"/>
    <w:rsid w:val="004B69FA"/>
    <w:rsid w:val="004D1A01"/>
    <w:rsid w:val="00500352"/>
    <w:rsid w:val="00514EA0"/>
    <w:rsid w:val="00526C50"/>
    <w:rsid w:val="00537565"/>
    <w:rsid w:val="00561009"/>
    <w:rsid w:val="00561B3F"/>
    <w:rsid w:val="0056482C"/>
    <w:rsid w:val="005936A9"/>
    <w:rsid w:val="005A0A37"/>
    <w:rsid w:val="005A6019"/>
    <w:rsid w:val="005B1EF9"/>
    <w:rsid w:val="005B7281"/>
    <w:rsid w:val="005C4624"/>
    <w:rsid w:val="005E6130"/>
    <w:rsid w:val="005F5A89"/>
    <w:rsid w:val="006215AC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3135D"/>
    <w:rsid w:val="00734429"/>
    <w:rsid w:val="00743A7B"/>
    <w:rsid w:val="00773747"/>
    <w:rsid w:val="007824A1"/>
    <w:rsid w:val="00793499"/>
    <w:rsid w:val="007B48E7"/>
    <w:rsid w:val="007B5289"/>
    <w:rsid w:val="00804EB3"/>
    <w:rsid w:val="00806B76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0E2F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142A7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AF6494"/>
    <w:rsid w:val="00B06195"/>
    <w:rsid w:val="00B10221"/>
    <w:rsid w:val="00B3543B"/>
    <w:rsid w:val="00B436CA"/>
    <w:rsid w:val="00B56179"/>
    <w:rsid w:val="00B728F5"/>
    <w:rsid w:val="00BA58C7"/>
    <w:rsid w:val="00BA7950"/>
    <w:rsid w:val="00BC335E"/>
    <w:rsid w:val="00BE5DB9"/>
    <w:rsid w:val="00BF30D3"/>
    <w:rsid w:val="00C20E8F"/>
    <w:rsid w:val="00C34277"/>
    <w:rsid w:val="00C632F2"/>
    <w:rsid w:val="00CA7E54"/>
    <w:rsid w:val="00CE19DF"/>
    <w:rsid w:val="00CF0C29"/>
    <w:rsid w:val="00CF3E3A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216CE"/>
    <w:rsid w:val="00E36040"/>
    <w:rsid w:val="00E41A2F"/>
    <w:rsid w:val="00E93A7F"/>
    <w:rsid w:val="00EC0AC9"/>
    <w:rsid w:val="00EC0BF2"/>
    <w:rsid w:val="00ED3F3E"/>
    <w:rsid w:val="00EE1CD7"/>
    <w:rsid w:val="00EF502B"/>
    <w:rsid w:val="00F41EE1"/>
    <w:rsid w:val="00F75CDD"/>
    <w:rsid w:val="00F80A3D"/>
    <w:rsid w:val="00FA1EF7"/>
    <w:rsid w:val="00FB57A1"/>
    <w:rsid w:val="00FB75B0"/>
    <w:rsid w:val="00FE0EE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8FDFB-F89B-4D2E-BD3D-CC92F8259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2015-09-30T06:36:00Z</cp:lastPrinted>
  <dcterms:created xsi:type="dcterms:W3CDTF">2015-09-30T06:37:00Z</dcterms:created>
  <dcterms:modified xsi:type="dcterms:W3CDTF">2015-09-30T06:37:00Z</dcterms:modified>
</cp:coreProperties>
</file>