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8" o:title=""/>
                </v:shape>
                <o:OLEObject Type="Embed" ProgID="Word.Picture.8" ShapeID="_x0000_i1025" DrawAspect="Content" ObjectID="_1505136277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75A4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806B76">
              <w:rPr>
                <w:szCs w:val="28"/>
              </w:rPr>
              <w:t>0</w:t>
            </w:r>
            <w:r w:rsidR="00AF6494">
              <w:rPr>
                <w:szCs w:val="28"/>
              </w:rPr>
              <w:t>91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A7950" w:rsidRDefault="007007D9" w:rsidP="00734429">
            <w:pPr>
              <w:ind w:left="-108"/>
              <w:jc w:val="both"/>
              <w:rPr>
                <w:szCs w:val="28"/>
              </w:rPr>
            </w:pPr>
            <w:r>
              <w:t>О</w:t>
            </w:r>
            <w:r>
              <w:rPr>
                <w:szCs w:val="28"/>
              </w:rPr>
              <w:t xml:space="preserve"> </w:t>
            </w:r>
            <w:r w:rsidR="00AF6494" w:rsidRPr="00233C1C">
              <w:rPr>
                <w:szCs w:val="28"/>
              </w:rPr>
              <w:t xml:space="preserve">проекте закона Приморского края </w:t>
            </w:r>
            <w:r w:rsidR="00AF6494" w:rsidRPr="00233C1C">
              <w:t xml:space="preserve">"О внесении изменений </w:t>
            </w:r>
            <w:r w:rsidR="00AF6494">
              <w:br/>
            </w:r>
            <w:r w:rsidR="00AF6494" w:rsidRPr="00233C1C">
              <w:t xml:space="preserve">в Закон Приморского края </w:t>
            </w:r>
            <w:r w:rsidR="00AF6494">
              <w:br/>
            </w:r>
            <w:r w:rsidR="00AF6494">
              <w:rPr>
                <w:szCs w:val="28"/>
              </w:rPr>
              <w:t xml:space="preserve">"О разграничении имущества, находящегося в муниципальной собственности, между </w:t>
            </w:r>
            <w:proofErr w:type="spellStart"/>
            <w:r w:rsidR="00AF6494">
              <w:rPr>
                <w:szCs w:val="28"/>
              </w:rPr>
              <w:t>Шкотовским</w:t>
            </w:r>
            <w:proofErr w:type="spellEnd"/>
            <w:r w:rsidR="00AF6494">
              <w:rPr>
                <w:szCs w:val="28"/>
              </w:rPr>
              <w:t xml:space="preserve"> муниципальным районом и </w:t>
            </w:r>
            <w:proofErr w:type="gramStart"/>
            <w:r w:rsidR="00AF6494">
              <w:rPr>
                <w:szCs w:val="28"/>
              </w:rPr>
              <w:t>поселе</w:t>
            </w:r>
            <w:r w:rsidR="00AF6494">
              <w:rPr>
                <w:szCs w:val="28"/>
              </w:rPr>
              <w:t>-</w:t>
            </w:r>
            <w:bookmarkStart w:id="0" w:name="_GoBack"/>
            <w:bookmarkEnd w:id="0"/>
            <w:r w:rsidR="00AF6494">
              <w:rPr>
                <w:szCs w:val="28"/>
              </w:rPr>
              <w:t>ниями</w:t>
            </w:r>
            <w:proofErr w:type="gramEnd"/>
            <w:r w:rsidR="00AF6494">
              <w:rPr>
                <w:szCs w:val="28"/>
              </w:rPr>
              <w:t>, образованными в границах Шкотовского муниципального района"</w:t>
            </w:r>
          </w:p>
          <w:p w:rsidR="00734429" w:rsidRPr="00AC2564" w:rsidRDefault="00734429" w:rsidP="00734429">
            <w:pPr>
              <w:ind w:left="-108"/>
              <w:jc w:val="both"/>
            </w:pPr>
          </w:p>
        </w:tc>
      </w:tr>
    </w:tbl>
    <w:p w:rsidR="00AF6494" w:rsidRDefault="00393F26" w:rsidP="00AF6494">
      <w:pPr>
        <w:jc w:val="both"/>
      </w:pPr>
      <w:r>
        <w:tab/>
      </w:r>
      <w:r w:rsidR="00AF6494">
        <w:t xml:space="preserve">Законодательное Собрание Приморского края </w:t>
      </w:r>
    </w:p>
    <w:p w:rsidR="00AF6494" w:rsidRDefault="00AF6494" w:rsidP="00AF6494">
      <w:pPr>
        <w:ind w:firstLine="720"/>
      </w:pPr>
    </w:p>
    <w:p w:rsidR="00AF6494" w:rsidRDefault="00AF6494" w:rsidP="00AF6494">
      <w:r>
        <w:t>ПОСТАНОВЛЯЕТ:</w:t>
      </w:r>
    </w:p>
    <w:p w:rsidR="00AF6494" w:rsidRDefault="00AF6494" w:rsidP="00AF6494">
      <w:pPr>
        <w:ind w:firstLine="720"/>
      </w:pPr>
    </w:p>
    <w:p w:rsidR="00AF6494" w:rsidRDefault="00AF6494" w:rsidP="00AF6494">
      <w:pPr>
        <w:ind w:firstLine="720"/>
        <w:jc w:val="both"/>
      </w:pPr>
      <w:r w:rsidRPr="00233C1C">
        <w:t xml:space="preserve">1.Принять проект закона Приморского края "О внесении изменений </w:t>
      </w:r>
      <w:r>
        <w:br/>
      </w:r>
      <w:r w:rsidRPr="00233C1C">
        <w:t xml:space="preserve">в Закон Приморского края </w:t>
      </w:r>
      <w:r>
        <w:rPr>
          <w:szCs w:val="28"/>
        </w:rPr>
        <w:t xml:space="preserve">"О разграничении имущества, находящегося </w:t>
      </w:r>
      <w:r>
        <w:rPr>
          <w:szCs w:val="28"/>
        </w:rPr>
        <w:br/>
      </w:r>
      <w:r>
        <w:rPr>
          <w:szCs w:val="28"/>
        </w:rPr>
        <w:t xml:space="preserve">в муниципальной собственности, между </w:t>
      </w:r>
      <w:proofErr w:type="spellStart"/>
      <w:r>
        <w:rPr>
          <w:szCs w:val="28"/>
        </w:rPr>
        <w:t>Шкотовским</w:t>
      </w:r>
      <w:proofErr w:type="spellEnd"/>
      <w:r>
        <w:rPr>
          <w:szCs w:val="28"/>
        </w:rPr>
        <w:t xml:space="preserve"> муниципальным районом и поселениями, образованными в границах Шкотовского муниципального района"</w:t>
      </w:r>
      <w:r>
        <w:t xml:space="preserve"> в первом чтении.</w:t>
      </w:r>
    </w:p>
    <w:p w:rsidR="00AF6494" w:rsidRDefault="00AF6494" w:rsidP="00AF6494">
      <w:pPr>
        <w:ind w:firstLine="720"/>
        <w:jc w:val="both"/>
        <w:rPr>
          <w:szCs w:val="28"/>
        </w:rPr>
      </w:pPr>
    </w:p>
    <w:p w:rsidR="00AF6494" w:rsidRDefault="00AF6494" w:rsidP="00AF6494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</w:t>
      </w:r>
      <w:r>
        <w:br/>
      </w:r>
      <w:r>
        <w:t>и собственности до 16 октября 2015 года.</w:t>
      </w:r>
    </w:p>
    <w:p w:rsidR="00AF6494" w:rsidRDefault="00AF6494" w:rsidP="00AF6494">
      <w:pPr>
        <w:ind w:firstLine="720"/>
        <w:jc w:val="both"/>
      </w:pPr>
    </w:p>
    <w:p w:rsidR="00AF6494" w:rsidRDefault="00AF6494" w:rsidP="00AF6494">
      <w:pPr>
        <w:ind w:firstLine="720"/>
        <w:jc w:val="both"/>
      </w:pPr>
      <w:r>
        <w:t xml:space="preserve">3.Комитету Законодательного Собрания по экономической политике </w:t>
      </w:r>
      <w:r>
        <w:br/>
      </w:r>
      <w:r>
        <w:t>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F6494" w:rsidRDefault="00AF6494" w:rsidP="00AF6494">
      <w:pPr>
        <w:ind w:firstLine="720"/>
        <w:jc w:val="both"/>
      </w:pPr>
    </w:p>
    <w:p w:rsidR="00AF6494" w:rsidRDefault="00AF6494" w:rsidP="00AF6494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AF6494" w:rsidRDefault="00AF6494" w:rsidP="00AF6494">
      <w:pPr>
        <w:jc w:val="both"/>
      </w:pPr>
    </w:p>
    <w:p w:rsidR="00AF6494" w:rsidRDefault="00AF6494" w:rsidP="00AF6494">
      <w:pPr>
        <w:jc w:val="both"/>
      </w:pPr>
    </w:p>
    <w:p w:rsidR="00AF6494" w:rsidRDefault="00AF6494" w:rsidP="00AF6494">
      <w:pPr>
        <w:jc w:val="both"/>
      </w:pPr>
    </w:p>
    <w:p w:rsidR="00AF6494" w:rsidRDefault="00AF6494" w:rsidP="00AF6494">
      <w:pPr>
        <w:jc w:val="both"/>
      </w:pPr>
      <w:r>
        <w:t xml:space="preserve">Председатель </w:t>
      </w:r>
    </w:p>
    <w:p w:rsidR="00656AEC" w:rsidRPr="006215AC" w:rsidRDefault="00AF6494" w:rsidP="004067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sectPr w:rsidR="00656AEC" w:rsidRPr="006215A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6494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AF5"/>
    <w:rsid w:val="000A0C38"/>
    <w:rsid w:val="000B3FB2"/>
    <w:rsid w:val="000B463D"/>
    <w:rsid w:val="000D628E"/>
    <w:rsid w:val="000E5228"/>
    <w:rsid w:val="001135E7"/>
    <w:rsid w:val="00123119"/>
    <w:rsid w:val="00123308"/>
    <w:rsid w:val="00130854"/>
    <w:rsid w:val="00130B09"/>
    <w:rsid w:val="00143FA6"/>
    <w:rsid w:val="00153B75"/>
    <w:rsid w:val="00155A72"/>
    <w:rsid w:val="00155F7F"/>
    <w:rsid w:val="00156491"/>
    <w:rsid w:val="001603BA"/>
    <w:rsid w:val="00175A40"/>
    <w:rsid w:val="00182AE3"/>
    <w:rsid w:val="001901F4"/>
    <w:rsid w:val="00205691"/>
    <w:rsid w:val="0023199D"/>
    <w:rsid w:val="00236D51"/>
    <w:rsid w:val="002778BE"/>
    <w:rsid w:val="00287D91"/>
    <w:rsid w:val="00293370"/>
    <w:rsid w:val="00296B0C"/>
    <w:rsid w:val="002D36DB"/>
    <w:rsid w:val="00324E9B"/>
    <w:rsid w:val="0032701B"/>
    <w:rsid w:val="003325F4"/>
    <w:rsid w:val="0036368C"/>
    <w:rsid w:val="00391A46"/>
    <w:rsid w:val="00392E21"/>
    <w:rsid w:val="00393F26"/>
    <w:rsid w:val="003A4293"/>
    <w:rsid w:val="003B703C"/>
    <w:rsid w:val="003C2026"/>
    <w:rsid w:val="00406709"/>
    <w:rsid w:val="004173DD"/>
    <w:rsid w:val="00436409"/>
    <w:rsid w:val="0043728E"/>
    <w:rsid w:val="00462BCB"/>
    <w:rsid w:val="004647CC"/>
    <w:rsid w:val="004869F2"/>
    <w:rsid w:val="004B69FA"/>
    <w:rsid w:val="004D1A01"/>
    <w:rsid w:val="00500352"/>
    <w:rsid w:val="00514EA0"/>
    <w:rsid w:val="00526C50"/>
    <w:rsid w:val="00537565"/>
    <w:rsid w:val="00561009"/>
    <w:rsid w:val="00561B3F"/>
    <w:rsid w:val="0056482C"/>
    <w:rsid w:val="005936A9"/>
    <w:rsid w:val="005A0A37"/>
    <w:rsid w:val="005A6019"/>
    <w:rsid w:val="005B1EF9"/>
    <w:rsid w:val="005B7281"/>
    <w:rsid w:val="005C4624"/>
    <w:rsid w:val="005E6130"/>
    <w:rsid w:val="005F5A89"/>
    <w:rsid w:val="006215AC"/>
    <w:rsid w:val="006276C0"/>
    <w:rsid w:val="0064288E"/>
    <w:rsid w:val="00656AEC"/>
    <w:rsid w:val="00677A30"/>
    <w:rsid w:val="00695A4A"/>
    <w:rsid w:val="006D0F6E"/>
    <w:rsid w:val="006D45ED"/>
    <w:rsid w:val="006E650F"/>
    <w:rsid w:val="007007D9"/>
    <w:rsid w:val="00726997"/>
    <w:rsid w:val="0073135D"/>
    <w:rsid w:val="00734429"/>
    <w:rsid w:val="00743A7B"/>
    <w:rsid w:val="00773747"/>
    <w:rsid w:val="007824A1"/>
    <w:rsid w:val="00793499"/>
    <w:rsid w:val="007B48E7"/>
    <w:rsid w:val="007B5289"/>
    <w:rsid w:val="00804EB3"/>
    <w:rsid w:val="00806B76"/>
    <w:rsid w:val="00834BC3"/>
    <w:rsid w:val="00835A0E"/>
    <w:rsid w:val="0084697E"/>
    <w:rsid w:val="008818A7"/>
    <w:rsid w:val="00884E16"/>
    <w:rsid w:val="008B53D5"/>
    <w:rsid w:val="008D2F3A"/>
    <w:rsid w:val="009221CC"/>
    <w:rsid w:val="00922AED"/>
    <w:rsid w:val="0092353B"/>
    <w:rsid w:val="00924B45"/>
    <w:rsid w:val="00930E2F"/>
    <w:rsid w:val="00931FD6"/>
    <w:rsid w:val="009372FF"/>
    <w:rsid w:val="0094344A"/>
    <w:rsid w:val="00951CA6"/>
    <w:rsid w:val="00990BA6"/>
    <w:rsid w:val="009959AC"/>
    <w:rsid w:val="009A6555"/>
    <w:rsid w:val="009A7B65"/>
    <w:rsid w:val="009B6B2C"/>
    <w:rsid w:val="009C06BA"/>
    <w:rsid w:val="009C265D"/>
    <w:rsid w:val="009E2273"/>
    <w:rsid w:val="00A1260E"/>
    <w:rsid w:val="00A13794"/>
    <w:rsid w:val="00A142A7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AF6494"/>
    <w:rsid w:val="00B06195"/>
    <w:rsid w:val="00B10221"/>
    <w:rsid w:val="00B3543B"/>
    <w:rsid w:val="00B436CA"/>
    <w:rsid w:val="00B56179"/>
    <w:rsid w:val="00B728F5"/>
    <w:rsid w:val="00BA58C7"/>
    <w:rsid w:val="00BA7950"/>
    <w:rsid w:val="00BC335E"/>
    <w:rsid w:val="00BE5DB9"/>
    <w:rsid w:val="00BF30D3"/>
    <w:rsid w:val="00C20E8F"/>
    <w:rsid w:val="00C632F2"/>
    <w:rsid w:val="00CA7E54"/>
    <w:rsid w:val="00CE19DF"/>
    <w:rsid w:val="00CF0C29"/>
    <w:rsid w:val="00CF3E3A"/>
    <w:rsid w:val="00D02716"/>
    <w:rsid w:val="00D15AED"/>
    <w:rsid w:val="00D26E9D"/>
    <w:rsid w:val="00D61122"/>
    <w:rsid w:val="00D818F2"/>
    <w:rsid w:val="00D84A8B"/>
    <w:rsid w:val="00DA1E54"/>
    <w:rsid w:val="00DC6CCF"/>
    <w:rsid w:val="00DF01B2"/>
    <w:rsid w:val="00E06775"/>
    <w:rsid w:val="00E216CE"/>
    <w:rsid w:val="00E36040"/>
    <w:rsid w:val="00E41A2F"/>
    <w:rsid w:val="00E93A7F"/>
    <w:rsid w:val="00EC0AC9"/>
    <w:rsid w:val="00EC0BF2"/>
    <w:rsid w:val="00ED3F3E"/>
    <w:rsid w:val="00EE1CD7"/>
    <w:rsid w:val="00EF502B"/>
    <w:rsid w:val="00F41EE1"/>
    <w:rsid w:val="00F75CDD"/>
    <w:rsid w:val="00F80A3D"/>
    <w:rsid w:val="00FA1EF7"/>
    <w:rsid w:val="00FB57A1"/>
    <w:rsid w:val="00FB75B0"/>
    <w:rsid w:val="00FE0EE6"/>
    <w:rsid w:val="00FF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6AD41-04D4-4108-AFC3-81C46DA18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2015-09-30T06:35:00Z</cp:lastPrinted>
  <dcterms:created xsi:type="dcterms:W3CDTF">2015-09-30T06:35:00Z</dcterms:created>
  <dcterms:modified xsi:type="dcterms:W3CDTF">2015-09-30T06:36:00Z</dcterms:modified>
</cp:coreProperties>
</file>