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5168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06B76">
              <w:rPr>
                <w:szCs w:val="28"/>
              </w:rPr>
              <w:t>09</w:t>
            </w:r>
            <w:r w:rsidR="00BA7950">
              <w:rPr>
                <w:szCs w:val="28"/>
              </w:rPr>
              <w:t>0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806B76" w:rsidRDefault="007007D9" w:rsidP="00BA7950">
            <w:pPr>
              <w:ind w:left="-108"/>
              <w:jc w:val="both"/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BA7950">
              <w:t xml:space="preserve">проекте закона Приморского края "О внесении изменения </w:t>
            </w:r>
            <w:r w:rsidR="00BA7950">
              <w:br/>
            </w:r>
            <w:r w:rsidR="00BA7950">
              <w:t xml:space="preserve">в приложение 7 к Закону </w:t>
            </w:r>
            <w:proofErr w:type="spellStart"/>
            <w:proofErr w:type="gramStart"/>
            <w:r w:rsidR="00BA7950">
              <w:t>Примор-ского</w:t>
            </w:r>
            <w:proofErr w:type="spellEnd"/>
            <w:proofErr w:type="gramEnd"/>
            <w:r w:rsidR="00BA7950">
              <w:t xml:space="preserve"> края "О разграничении имущества, находящегося в муниципальной собственности, между </w:t>
            </w:r>
            <w:proofErr w:type="spellStart"/>
            <w:r w:rsidR="00BA7950">
              <w:t>Ольгинским</w:t>
            </w:r>
            <w:proofErr w:type="spellEnd"/>
            <w:r w:rsidR="00BA7950">
              <w:t xml:space="preserve"> </w:t>
            </w:r>
            <w:proofErr w:type="spellStart"/>
            <w:r w:rsidR="00BA7950">
              <w:t>муниципаль-ным</w:t>
            </w:r>
            <w:proofErr w:type="spellEnd"/>
            <w:r w:rsidR="00BA7950">
              <w:t xml:space="preserve"> районом и поселениями, образованными в границах Ольгин-</w:t>
            </w:r>
            <w:proofErr w:type="spellStart"/>
            <w:r w:rsidR="00BA7950">
              <w:t>ского</w:t>
            </w:r>
            <w:proofErr w:type="spellEnd"/>
            <w:r w:rsidR="00BA7950">
              <w:t xml:space="preserve"> муниципального района"</w:t>
            </w:r>
          </w:p>
          <w:p w:rsidR="00BA7950" w:rsidRPr="00AC2564" w:rsidRDefault="00BA7950" w:rsidP="00BA7950">
            <w:pPr>
              <w:ind w:left="-108"/>
              <w:jc w:val="both"/>
            </w:pPr>
          </w:p>
        </w:tc>
      </w:tr>
    </w:tbl>
    <w:p w:rsidR="00BA7950" w:rsidRDefault="00393F26" w:rsidP="00BA7950">
      <w:pPr>
        <w:jc w:val="both"/>
      </w:pPr>
      <w:r>
        <w:tab/>
      </w:r>
      <w:r w:rsidR="00BA7950">
        <w:t>Законодательное Собрание Приморского края</w:t>
      </w:r>
    </w:p>
    <w:p w:rsidR="00BA7950" w:rsidRDefault="00BA7950" w:rsidP="00BA7950">
      <w:pPr>
        <w:ind w:firstLine="720"/>
        <w:jc w:val="both"/>
      </w:pPr>
    </w:p>
    <w:p w:rsidR="00BA7950" w:rsidRDefault="00BA7950" w:rsidP="00BA7950">
      <w:pPr>
        <w:tabs>
          <w:tab w:val="left" w:pos="0"/>
        </w:tabs>
        <w:jc w:val="both"/>
      </w:pPr>
      <w:r>
        <w:t>ПОСТАНОВЛЯЕТ:</w:t>
      </w:r>
    </w:p>
    <w:p w:rsidR="00BA7950" w:rsidRDefault="00BA7950" w:rsidP="00BA7950"/>
    <w:p w:rsidR="00BA7950" w:rsidRDefault="00BA7950" w:rsidP="00BA7950">
      <w:pPr>
        <w:ind w:firstLine="720"/>
        <w:jc w:val="both"/>
      </w:pPr>
      <w:r>
        <w:t xml:space="preserve">1.Принять проект закона Приморского края "О внесении изменения </w:t>
      </w:r>
      <w:r>
        <w:br/>
      </w:r>
      <w:r>
        <w:t>в приложение 7 к Закону Приморского края</w:t>
      </w:r>
      <w:r w:rsidRPr="00657D30">
        <w:t xml:space="preserve"> </w:t>
      </w:r>
      <w:r>
        <w:t xml:space="preserve">"О разграничении имущества, находящегося в муниципальной собственности, между </w:t>
      </w:r>
      <w:proofErr w:type="spellStart"/>
      <w:r>
        <w:t>Ольгинским</w:t>
      </w:r>
      <w:proofErr w:type="spellEnd"/>
      <w:r>
        <w:t xml:space="preserve"> муниципальным районом и поселениями, образованными в границах Ольгинского муниципального района" в первом чтении.</w:t>
      </w:r>
    </w:p>
    <w:p w:rsidR="00BA7950" w:rsidRDefault="00BA7950" w:rsidP="00BA7950">
      <w:pPr>
        <w:ind w:firstLine="720"/>
        <w:jc w:val="both"/>
        <w:rPr>
          <w:szCs w:val="28"/>
        </w:rPr>
      </w:pPr>
    </w:p>
    <w:p w:rsidR="00BA7950" w:rsidRDefault="00BA7950" w:rsidP="00BA7950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</w:t>
      </w:r>
      <w:r>
        <w:br/>
      </w:r>
      <w:bookmarkStart w:id="0" w:name="_GoBack"/>
      <w:bookmarkEnd w:id="0"/>
      <w:r>
        <w:t>и собственности до 20 октября 2015 года.</w:t>
      </w:r>
    </w:p>
    <w:p w:rsidR="00BA7950" w:rsidRDefault="00BA7950" w:rsidP="00BA7950">
      <w:pPr>
        <w:ind w:firstLine="720"/>
        <w:jc w:val="both"/>
      </w:pPr>
    </w:p>
    <w:p w:rsidR="00BA7950" w:rsidRDefault="00BA7950" w:rsidP="00BA7950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A7950" w:rsidRDefault="00BA7950" w:rsidP="00BA7950">
      <w:pPr>
        <w:ind w:firstLine="720"/>
        <w:jc w:val="both"/>
      </w:pPr>
    </w:p>
    <w:p w:rsidR="00BA7950" w:rsidRDefault="00BA7950" w:rsidP="00BA7950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A7950" w:rsidRDefault="00BA7950" w:rsidP="00BA7950">
      <w:pPr>
        <w:ind w:firstLine="720"/>
        <w:jc w:val="both"/>
      </w:pPr>
    </w:p>
    <w:p w:rsidR="00BA7950" w:rsidRDefault="00BA7950" w:rsidP="00BA7950">
      <w:pPr>
        <w:ind w:firstLine="720"/>
        <w:jc w:val="both"/>
      </w:pPr>
    </w:p>
    <w:p w:rsidR="00BA7950" w:rsidRDefault="00BA7950" w:rsidP="00BA7950">
      <w:pPr>
        <w:ind w:firstLine="720"/>
        <w:jc w:val="both"/>
      </w:pPr>
    </w:p>
    <w:p w:rsidR="00BA7950" w:rsidRDefault="00BA7950" w:rsidP="00BA7950">
      <w:pPr>
        <w:jc w:val="both"/>
      </w:pPr>
      <w:r>
        <w:t>Председатель</w:t>
      </w:r>
    </w:p>
    <w:p w:rsidR="00656AEC" w:rsidRPr="006215AC" w:rsidRDefault="00BA7950" w:rsidP="00BA7950">
      <w:pPr>
        <w:jc w:val="both"/>
      </w:pPr>
      <w:r>
        <w:t>Законодательного Собрания</w:t>
      </w:r>
      <w:r>
        <w:tab/>
        <w:t xml:space="preserve">                                                          В.В. Горчаков</w:t>
      </w:r>
    </w:p>
    <w:sectPr w:rsidR="00656AEC" w:rsidRPr="006215A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95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23119"/>
    <w:rsid w:val="00123308"/>
    <w:rsid w:val="00130854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36D51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B3F"/>
    <w:rsid w:val="0056482C"/>
    <w:rsid w:val="005936A9"/>
    <w:rsid w:val="005A0A37"/>
    <w:rsid w:val="005A6019"/>
    <w:rsid w:val="005B1EF9"/>
    <w:rsid w:val="005B7281"/>
    <w:rsid w:val="005C4624"/>
    <w:rsid w:val="005E6130"/>
    <w:rsid w:val="005F5A89"/>
    <w:rsid w:val="006215AC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43A7B"/>
    <w:rsid w:val="00773747"/>
    <w:rsid w:val="007824A1"/>
    <w:rsid w:val="00793499"/>
    <w:rsid w:val="007B48E7"/>
    <w:rsid w:val="007B5289"/>
    <w:rsid w:val="00806B76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A7950"/>
    <w:rsid w:val="00BC335E"/>
    <w:rsid w:val="00BE5DB9"/>
    <w:rsid w:val="00BF30D3"/>
    <w:rsid w:val="00C20E8F"/>
    <w:rsid w:val="00C632F2"/>
    <w:rsid w:val="00CA7E54"/>
    <w:rsid w:val="00CE19DF"/>
    <w:rsid w:val="00CF0C29"/>
    <w:rsid w:val="00CF3E3A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6FE29-6D49-4D84-9030-B0D98747C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2015-09-30T06:16:00Z</cp:lastPrinted>
  <dcterms:created xsi:type="dcterms:W3CDTF">2015-09-30T06:17:00Z</dcterms:created>
  <dcterms:modified xsi:type="dcterms:W3CDTF">2015-09-30T06:18:00Z</dcterms:modified>
</cp:coreProperties>
</file>