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606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</w:t>
            </w:r>
            <w:r w:rsidR="00F41EE1">
              <w:rPr>
                <w:szCs w:val="28"/>
              </w:rPr>
              <w:t>84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A7950" w:rsidRDefault="007007D9" w:rsidP="00734429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F41EE1">
              <w:t>п</w:t>
            </w:r>
            <w:r w:rsidR="00F41EE1" w:rsidRPr="00E065DE">
              <w:t>роект</w:t>
            </w:r>
            <w:r w:rsidR="00F41EE1">
              <w:t>е</w:t>
            </w:r>
            <w:r w:rsidR="00F41EE1" w:rsidRPr="00E065DE">
              <w:t xml:space="preserve"> </w:t>
            </w:r>
            <w:r w:rsidR="00F41EE1">
              <w:t xml:space="preserve">закона Приморского края "О внесении изменений </w:t>
            </w:r>
            <w:r w:rsidR="00930E2F">
              <w:br/>
            </w:r>
            <w:bookmarkStart w:id="0" w:name="_GoBack"/>
            <w:bookmarkEnd w:id="0"/>
            <w:r w:rsidR="00F41EE1">
              <w:t xml:space="preserve">в Закон Приморского края </w:t>
            </w:r>
            <w:r w:rsidR="00F41EE1">
              <w:br/>
              <w:t>"Об управлении собственностью Приморского края"</w:t>
            </w:r>
          </w:p>
          <w:p w:rsidR="00734429" w:rsidRPr="00AC2564" w:rsidRDefault="00734429" w:rsidP="00734429">
            <w:pPr>
              <w:ind w:left="-108"/>
              <w:jc w:val="both"/>
            </w:pPr>
          </w:p>
        </w:tc>
      </w:tr>
    </w:tbl>
    <w:p w:rsidR="00F41EE1" w:rsidRDefault="00393F26" w:rsidP="00F41EE1">
      <w:pPr>
        <w:jc w:val="both"/>
      </w:pPr>
      <w:r>
        <w:tab/>
      </w:r>
      <w:r w:rsidR="00F41EE1">
        <w:t xml:space="preserve">Законодательное Собрание Приморского края </w:t>
      </w:r>
    </w:p>
    <w:p w:rsidR="00F41EE1" w:rsidRDefault="00F41EE1" w:rsidP="00F41EE1"/>
    <w:p w:rsidR="00F41EE1" w:rsidRDefault="00F41EE1" w:rsidP="00F41EE1">
      <w:r>
        <w:t>ПОСТАНОВЛЯЕТ:</w:t>
      </w:r>
    </w:p>
    <w:p w:rsidR="00F41EE1" w:rsidRDefault="00F41EE1" w:rsidP="00F41EE1"/>
    <w:p w:rsidR="00F41EE1" w:rsidRDefault="00F41EE1" w:rsidP="00F41EE1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"О внесении изменений </w:t>
      </w:r>
      <w:r>
        <w:br/>
      </w:r>
      <w:r>
        <w:t>в Закон Приморского края "Об управлении собственностью Приморского края" в первом чтении.</w:t>
      </w:r>
    </w:p>
    <w:p w:rsidR="00F41EE1" w:rsidRDefault="00F41EE1" w:rsidP="00F41EE1">
      <w:pPr>
        <w:ind w:right="-144" w:firstLine="720"/>
        <w:jc w:val="both"/>
      </w:pPr>
    </w:p>
    <w:p w:rsidR="00F41EE1" w:rsidRDefault="00F41EE1" w:rsidP="00F41EE1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r>
        <w:t>и собственности до 16 октября 2015 года.</w:t>
      </w:r>
    </w:p>
    <w:p w:rsidR="00F41EE1" w:rsidRDefault="00F41EE1" w:rsidP="00F41EE1">
      <w:pPr>
        <w:ind w:firstLine="720"/>
        <w:jc w:val="both"/>
      </w:pPr>
    </w:p>
    <w:p w:rsidR="00F41EE1" w:rsidRDefault="00F41EE1" w:rsidP="00F41EE1">
      <w:pPr>
        <w:ind w:firstLine="720"/>
        <w:jc w:val="both"/>
      </w:pPr>
      <w:r>
        <w:t xml:space="preserve">3.Комитету Законодательного Собрания по экономической политике </w:t>
      </w:r>
      <w:r>
        <w:br/>
      </w:r>
      <w:r>
        <w:t>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41EE1" w:rsidRDefault="00F41EE1" w:rsidP="00F41EE1">
      <w:pPr>
        <w:ind w:firstLine="720"/>
        <w:jc w:val="both"/>
      </w:pPr>
    </w:p>
    <w:p w:rsidR="00F41EE1" w:rsidRDefault="00F41EE1" w:rsidP="00F41EE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41EE1" w:rsidRDefault="00F41EE1" w:rsidP="00F41EE1">
      <w:pPr>
        <w:jc w:val="both"/>
      </w:pPr>
    </w:p>
    <w:p w:rsidR="00F41EE1" w:rsidRDefault="00F41EE1" w:rsidP="00F41EE1">
      <w:pPr>
        <w:jc w:val="both"/>
      </w:pPr>
    </w:p>
    <w:p w:rsidR="00F41EE1" w:rsidRDefault="00F41EE1" w:rsidP="00F41EE1">
      <w:pPr>
        <w:jc w:val="both"/>
      </w:pPr>
    </w:p>
    <w:p w:rsidR="00F41EE1" w:rsidRDefault="00F41EE1" w:rsidP="00F41EE1">
      <w:pPr>
        <w:jc w:val="both"/>
      </w:pPr>
      <w:r>
        <w:t>Председатель</w:t>
      </w:r>
    </w:p>
    <w:p w:rsidR="00F41EE1" w:rsidRDefault="00F41EE1" w:rsidP="00F41EE1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656AEC" w:rsidRPr="006215AC" w:rsidRDefault="00656AEC" w:rsidP="00F41EE1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EE1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135E7"/>
    <w:rsid w:val="00123119"/>
    <w:rsid w:val="00123308"/>
    <w:rsid w:val="00130854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36409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009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34429"/>
    <w:rsid w:val="00743A7B"/>
    <w:rsid w:val="00773747"/>
    <w:rsid w:val="007824A1"/>
    <w:rsid w:val="00793499"/>
    <w:rsid w:val="007B48E7"/>
    <w:rsid w:val="007B5289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0E2F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41EE1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61CC3-21A8-47F0-9ACB-34808C6A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2015-09-30T06:19:00Z</cp:lastPrinted>
  <dcterms:created xsi:type="dcterms:W3CDTF">2015-09-30T06:32:00Z</dcterms:created>
  <dcterms:modified xsi:type="dcterms:W3CDTF">2015-09-30T06:33:00Z</dcterms:modified>
</cp:coreProperties>
</file>