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9116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834BC3">
              <w:rPr>
                <w:szCs w:val="28"/>
              </w:rPr>
              <w:t>07</w:t>
            </w:r>
            <w:r w:rsidR="00324E9B">
              <w:rPr>
                <w:szCs w:val="28"/>
              </w:rPr>
              <w:t>8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87D91" w:rsidRDefault="00834BC3" w:rsidP="00AD44CC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324E9B" w:rsidRPr="00324E9B">
              <w:t xml:space="preserve">проекте закона Приморского края "О внесении изменения </w:t>
            </w:r>
            <w:r w:rsidR="00324E9B">
              <w:br/>
            </w:r>
            <w:r w:rsidR="00324E9B" w:rsidRPr="00324E9B">
              <w:t xml:space="preserve">в статью 2 Закона Приморского края </w:t>
            </w:r>
            <w:r w:rsidR="00324E9B" w:rsidRPr="00324E9B">
              <w:rPr>
                <w:szCs w:val="28"/>
              </w:rPr>
              <w:t>"О  землеустройстве в Приморском крае"</w:t>
            </w:r>
          </w:p>
          <w:p w:rsidR="00AD44CC" w:rsidRPr="00AC2564" w:rsidRDefault="00AD44CC" w:rsidP="00AD44CC">
            <w:pPr>
              <w:ind w:left="-108"/>
              <w:jc w:val="both"/>
            </w:pPr>
          </w:p>
        </w:tc>
      </w:tr>
    </w:tbl>
    <w:p w:rsidR="00324E9B" w:rsidRPr="00324E9B" w:rsidRDefault="00393F26" w:rsidP="00324E9B">
      <w:pPr>
        <w:jc w:val="both"/>
      </w:pPr>
      <w:r>
        <w:tab/>
      </w:r>
      <w:r w:rsidR="00324E9B" w:rsidRPr="00324E9B">
        <w:t>Законодательное Собрание Приморского края</w:t>
      </w:r>
    </w:p>
    <w:p w:rsidR="00324E9B" w:rsidRPr="00324E9B" w:rsidRDefault="00324E9B" w:rsidP="00324E9B">
      <w:pPr>
        <w:ind w:firstLine="851"/>
        <w:jc w:val="both"/>
      </w:pPr>
    </w:p>
    <w:p w:rsidR="00324E9B" w:rsidRPr="00324E9B" w:rsidRDefault="00324E9B" w:rsidP="00324E9B">
      <w:pPr>
        <w:jc w:val="both"/>
      </w:pPr>
      <w:r w:rsidRPr="00324E9B">
        <w:t>ПОСТАНОВЛЯЕТ:</w:t>
      </w:r>
    </w:p>
    <w:p w:rsidR="00324E9B" w:rsidRPr="00324E9B" w:rsidRDefault="00324E9B" w:rsidP="00324E9B">
      <w:pPr>
        <w:ind w:firstLine="851"/>
        <w:jc w:val="both"/>
      </w:pPr>
    </w:p>
    <w:p w:rsidR="00324E9B" w:rsidRPr="00324E9B" w:rsidRDefault="00324E9B" w:rsidP="00324E9B">
      <w:pPr>
        <w:shd w:val="clear" w:color="auto" w:fill="FFFFFF"/>
        <w:ind w:firstLine="709"/>
        <w:jc w:val="both"/>
      </w:pPr>
      <w:r w:rsidRPr="00324E9B">
        <w:t xml:space="preserve">1.Принять проект закона Приморского края "О внесении изменения в статью 2 Закона Приморского края </w:t>
      </w:r>
      <w:r w:rsidRPr="00324E9B">
        <w:rPr>
          <w:snapToGrid w:val="0"/>
          <w:szCs w:val="28"/>
        </w:rPr>
        <w:t xml:space="preserve">"О землеустройстве в Приморском крае" </w:t>
      </w:r>
      <w:r w:rsidRPr="00324E9B">
        <w:t>в первом чтении.</w:t>
      </w:r>
    </w:p>
    <w:p w:rsidR="00324E9B" w:rsidRPr="00324E9B" w:rsidRDefault="00324E9B" w:rsidP="00324E9B">
      <w:pPr>
        <w:ind w:firstLine="720"/>
        <w:jc w:val="both"/>
      </w:pPr>
    </w:p>
    <w:p w:rsidR="00324E9B" w:rsidRPr="00324E9B" w:rsidRDefault="00324E9B" w:rsidP="00324E9B">
      <w:pPr>
        <w:ind w:firstLine="720"/>
        <w:jc w:val="both"/>
      </w:pPr>
      <w:r w:rsidRPr="00324E9B">
        <w:t>2.Комитету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24E9B" w:rsidRPr="00324E9B" w:rsidRDefault="00324E9B" w:rsidP="00324E9B">
      <w:pPr>
        <w:ind w:firstLine="720"/>
        <w:jc w:val="both"/>
      </w:pPr>
    </w:p>
    <w:p w:rsidR="00324E9B" w:rsidRPr="00324E9B" w:rsidRDefault="00324E9B" w:rsidP="00324E9B">
      <w:pPr>
        <w:ind w:firstLine="720"/>
        <w:jc w:val="both"/>
      </w:pPr>
      <w:r w:rsidRPr="00324E9B">
        <w:t>3.Настоящее постановление вступает в силу со дня его принятия.</w:t>
      </w:r>
    </w:p>
    <w:p w:rsidR="00324E9B" w:rsidRPr="00324E9B" w:rsidRDefault="00324E9B" w:rsidP="00324E9B">
      <w:pPr>
        <w:ind w:firstLine="851"/>
        <w:jc w:val="both"/>
      </w:pPr>
    </w:p>
    <w:p w:rsidR="00324E9B" w:rsidRPr="00324E9B" w:rsidRDefault="00324E9B" w:rsidP="00324E9B">
      <w:pPr>
        <w:ind w:firstLine="851"/>
        <w:jc w:val="both"/>
      </w:pPr>
    </w:p>
    <w:p w:rsidR="00324E9B" w:rsidRPr="00324E9B" w:rsidRDefault="00324E9B" w:rsidP="00324E9B">
      <w:pPr>
        <w:ind w:firstLine="851"/>
        <w:jc w:val="both"/>
      </w:pPr>
    </w:p>
    <w:p w:rsidR="00324E9B" w:rsidRPr="00324E9B" w:rsidRDefault="00324E9B" w:rsidP="00324E9B">
      <w:pPr>
        <w:jc w:val="both"/>
      </w:pPr>
      <w:r w:rsidRPr="00324E9B">
        <w:t xml:space="preserve">Председатель </w:t>
      </w:r>
    </w:p>
    <w:p w:rsidR="00324E9B" w:rsidRPr="00324E9B" w:rsidRDefault="00324E9B" w:rsidP="00324E9B">
      <w:pPr>
        <w:jc w:val="both"/>
      </w:pPr>
      <w:r w:rsidRPr="00324E9B">
        <w:t xml:space="preserve">Законодательного Собрания                                                       </w:t>
      </w:r>
      <w:r>
        <w:t xml:space="preserve">  </w:t>
      </w:r>
      <w:bookmarkStart w:id="0" w:name="_GoBack"/>
      <w:bookmarkEnd w:id="0"/>
      <w:r w:rsidRPr="00324E9B">
        <w:t xml:space="preserve">   В.В. Горчаков</w:t>
      </w:r>
    </w:p>
    <w:p w:rsidR="00656AEC" w:rsidRPr="00656AEC" w:rsidRDefault="00656AEC" w:rsidP="00324E9B">
      <w:pPr>
        <w:jc w:val="both"/>
      </w:pPr>
    </w:p>
    <w:sectPr w:rsidR="00656AEC" w:rsidRPr="00656AE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4E9B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C38"/>
    <w:rsid w:val="000B3FB2"/>
    <w:rsid w:val="000D628E"/>
    <w:rsid w:val="000E5228"/>
    <w:rsid w:val="00123119"/>
    <w:rsid w:val="00155F7F"/>
    <w:rsid w:val="001603BA"/>
    <w:rsid w:val="00182AE3"/>
    <w:rsid w:val="00287D91"/>
    <w:rsid w:val="00293370"/>
    <w:rsid w:val="00296B0C"/>
    <w:rsid w:val="00324E9B"/>
    <w:rsid w:val="003325F4"/>
    <w:rsid w:val="0036368C"/>
    <w:rsid w:val="00392E21"/>
    <w:rsid w:val="00393F26"/>
    <w:rsid w:val="003C2026"/>
    <w:rsid w:val="004B69FA"/>
    <w:rsid w:val="004D1A01"/>
    <w:rsid w:val="00500352"/>
    <w:rsid w:val="0056482C"/>
    <w:rsid w:val="005A6019"/>
    <w:rsid w:val="005E6130"/>
    <w:rsid w:val="005F5A89"/>
    <w:rsid w:val="0064288E"/>
    <w:rsid w:val="00656AEC"/>
    <w:rsid w:val="00677A30"/>
    <w:rsid w:val="00695A4A"/>
    <w:rsid w:val="006D45ED"/>
    <w:rsid w:val="006E650F"/>
    <w:rsid w:val="00726997"/>
    <w:rsid w:val="00773747"/>
    <w:rsid w:val="007B48E7"/>
    <w:rsid w:val="007B5289"/>
    <w:rsid w:val="00834BC3"/>
    <w:rsid w:val="00835A0E"/>
    <w:rsid w:val="008818A7"/>
    <w:rsid w:val="00884E16"/>
    <w:rsid w:val="008B53D5"/>
    <w:rsid w:val="009221CC"/>
    <w:rsid w:val="00922AED"/>
    <w:rsid w:val="0092353B"/>
    <w:rsid w:val="00924B45"/>
    <w:rsid w:val="00931FD6"/>
    <w:rsid w:val="009372FF"/>
    <w:rsid w:val="0094344A"/>
    <w:rsid w:val="00951CA6"/>
    <w:rsid w:val="009959AC"/>
    <w:rsid w:val="009A7B65"/>
    <w:rsid w:val="009B6B2C"/>
    <w:rsid w:val="009C06BA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B06195"/>
    <w:rsid w:val="00B3543B"/>
    <w:rsid w:val="00B56179"/>
    <w:rsid w:val="00BA58C7"/>
    <w:rsid w:val="00BE5DB9"/>
    <w:rsid w:val="00BF30D3"/>
    <w:rsid w:val="00C20E8F"/>
    <w:rsid w:val="00CA7E54"/>
    <w:rsid w:val="00CE19DF"/>
    <w:rsid w:val="00CF0C29"/>
    <w:rsid w:val="00D02716"/>
    <w:rsid w:val="00D61122"/>
    <w:rsid w:val="00D818F2"/>
    <w:rsid w:val="00D84A8B"/>
    <w:rsid w:val="00DF01B2"/>
    <w:rsid w:val="00E93A7F"/>
    <w:rsid w:val="00EC0AC9"/>
    <w:rsid w:val="00EC0BF2"/>
    <w:rsid w:val="00ED3F3E"/>
    <w:rsid w:val="00EE1CD7"/>
    <w:rsid w:val="00EF502B"/>
    <w:rsid w:val="00F75CDD"/>
    <w:rsid w:val="00F80A3D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6F783-CDBA-46D5-9A14-A0D959A26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96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2015-09-30T04:36:00Z</cp:lastPrinted>
  <dcterms:created xsi:type="dcterms:W3CDTF">2015-09-30T04:38:00Z</dcterms:created>
  <dcterms:modified xsi:type="dcterms:W3CDTF">2015-09-30T04:38:00Z</dcterms:modified>
</cp:coreProperties>
</file>