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8805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34BC3">
              <w:rPr>
                <w:szCs w:val="28"/>
              </w:rPr>
              <w:t>076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Pr="00834BC3">
              <w:t xml:space="preserve">проекте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</w:t>
            </w:r>
            <w:r w:rsidR="0092353B">
              <w:br/>
            </w:r>
            <w:bookmarkStart w:id="0" w:name="_GoBack"/>
            <w:bookmarkEnd w:id="0"/>
            <w:r w:rsidRPr="00834BC3">
              <w:t>"О розничных рынках и о внесении изменений в Трудовой кодекс Российской Федерации"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834BC3" w:rsidRPr="00834BC3" w:rsidRDefault="00393F26" w:rsidP="00834BC3">
      <w:pPr>
        <w:jc w:val="both"/>
      </w:pPr>
      <w:r>
        <w:tab/>
      </w:r>
      <w:r w:rsidR="00834BC3" w:rsidRPr="00834BC3">
        <w:t>Законодательное Собрание Приморского края</w:t>
      </w:r>
    </w:p>
    <w:p w:rsidR="00834BC3" w:rsidRPr="00834BC3" w:rsidRDefault="00834BC3" w:rsidP="00834BC3">
      <w:pPr>
        <w:ind w:firstLine="851"/>
        <w:jc w:val="both"/>
      </w:pPr>
    </w:p>
    <w:p w:rsidR="00834BC3" w:rsidRPr="00834BC3" w:rsidRDefault="00834BC3" w:rsidP="00834BC3">
      <w:pPr>
        <w:jc w:val="both"/>
      </w:pPr>
      <w:r w:rsidRPr="00834BC3">
        <w:t>ПОСТАНОВЛЯЕТ:</w:t>
      </w:r>
    </w:p>
    <w:p w:rsidR="00834BC3" w:rsidRPr="00834BC3" w:rsidRDefault="00834BC3" w:rsidP="00834BC3">
      <w:pPr>
        <w:ind w:firstLine="851"/>
        <w:jc w:val="both"/>
      </w:pPr>
    </w:p>
    <w:p w:rsidR="00834BC3" w:rsidRPr="00834BC3" w:rsidRDefault="00834BC3" w:rsidP="00834BC3">
      <w:pPr>
        <w:shd w:val="clear" w:color="auto" w:fill="FFFFFF"/>
        <w:ind w:firstLine="709"/>
        <w:jc w:val="both"/>
      </w:pPr>
      <w:r w:rsidRPr="00834BC3">
        <w:t xml:space="preserve">1.Принять проект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</w:r>
      <w:r>
        <w:br/>
      </w:r>
      <w:r w:rsidRPr="00834BC3">
        <w:t>и о внесении изменений в Трудовой кодекс Российской Федерации" в первом чтении.</w:t>
      </w:r>
    </w:p>
    <w:p w:rsidR="00834BC3" w:rsidRPr="00834BC3" w:rsidRDefault="00834BC3" w:rsidP="00834BC3">
      <w:pPr>
        <w:ind w:firstLine="720"/>
        <w:jc w:val="both"/>
      </w:pPr>
    </w:p>
    <w:p w:rsidR="00834BC3" w:rsidRPr="00834BC3" w:rsidRDefault="00834BC3" w:rsidP="00834BC3">
      <w:pPr>
        <w:ind w:firstLine="720"/>
        <w:jc w:val="both"/>
      </w:pPr>
      <w:r w:rsidRPr="00834BC3"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34BC3" w:rsidRPr="00834BC3" w:rsidRDefault="00834BC3" w:rsidP="00834BC3">
      <w:pPr>
        <w:ind w:firstLine="720"/>
        <w:jc w:val="both"/>
      </w:pPr>
    </w:p>
    <w:p w:rsidR="00834BC3" w:rsidRPr="00834BC3" w:rsidRDefault="00834BC3" w:rsidP="00834BC3">
      <w:pPr>
        <w:ind w:firstLine="720"/>
        <w:jc w:val="both"/>
      </w:pPr>
      <w:r w:rsidRPr="00834BC3">
        <w:t>3.Настоящее постановление вступает в силу со дня его принятия.</w:t>
      </w:r>
    </w:p>
    <w:p w:rsidR="00834BC3" w:rsidRPr="00834BC3" w:rsidRDefault="00834BC3" w:rsidP="00834BC3">
      <w:pPr>
        <w:ind w:firstLine="851"/>
        <w:jc w:val="both"/>
      </w:pPr>
    </w:p>
    <w:p w:rsidR="00834BC3" w:rsidRPr="00834BC3" w:rsidRDefault="00834BC3" w:rsidP="00834BC3">
      <w:pPr>
        <w:ind w:firstLine="851"/>
        <w:jc w:val="both"/>
      </w:pPr>
    </w:p>
    <w:p w:rsidR="00834BC3" w:rsidRPr="00834BC3" w:rsidRDefault="00834BC3" w:rsidP="00834BC3">
      <w:pPr>
        <w:ind w:firstLine="851"/>
        <w:jc w:val="both"/>
      </w:pPr>
    </w:p>
    <w:p w:rsidR="00834BC3" w:rsidRPr="00834BC3" w:rsidRDefault="00834BC3" w:rsidP="00834BC3">
      <w:pPr>
        <w:jc w:val="both"/>
      </w:pPr>
      <w:r w:rsidRPr="00834BC3">
        <w:t xml:space="preserve">Председатель </w:t>
      </w:r>
    </w:p>
    <w:p w:rsidR="00834BC3" w:rsidRPr="00834BC3" w:rsidRDefault="00834BC3" w:rsidP="00834BC3">
      <w:pPr>
        <w:jc w:val="both"/>
      </w:pPr>
      <w:r w:rsidRPr="00834BC3">
        <w:t xml:space="preserve">Законодательного Собрания                                                           </w:t>
      </w:r>
      <w:r>
        <w:t xml:space="preserve"> </w:t>
      </w:r>
      <w:r w:rsidRPr="00834BC3">
        <w:t>В.В. Горчаков</w:t>
      </w:r>
    </w:p>
    <w:p w:rsidR="0056482C" w:rsidRDefault="0056482C" w:rsidP="00834BC3">
      <w:pPr>
        <w:jc w:val="both"/>
      </w:pPr>
    </w:p>
    <w:p w:rsidR="005F5A89" w:rsidRDefault="005F5A89" w:rsidP="0056482C"/>
    <w:p w:rsidR="00182AE3" w:rsidRDefault="00182AE3" w:rsidP="005F5A89"/>
    <w:p w:rsidR="00931FD6" w:rsidRPr="00951CA6" w:rsidRDefault="00931FD6" w:rsidP="00182AE3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BC3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77A30"/>
    <w:rsid w:val="00695A4A"/>
    <w:rsid w:val="006D45ED"/>
    <w:rsid w:val="006E650F"/>
    <w:rsid w:val="00726997"/>
    <w:rsid w:val="007B48E7"/>
    <w:rsid w:val="007B5289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BF2"/>
    <w:rsid w:val="00EE1CD7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C1364-B511-4F79-BAF7-ADFBE1BF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2015-09-30T04:31:00Z</cp:lastPrinted>
  <dcterms:created xsi:type="dcterms:W3CDTF">2015-09-30T04:33:00Z</dcterms:created>
  <dcterms:modified xsi:type="dcterms:W3CDTF">2015-09-30T04:34:00Z</dcterms:modified>
</cp:coreProperties>
</file>