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82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092EEC">
              <w:rPr>
                <w:szCs w:val="28"/>
              </w:rPr>
              <w:t>7</w:t>
            </w:r>
            <w:r w:rsidR="009A0BA3">
              <w:rPr>
                <w:szCs w:val="28"/>
              </w:rPr>
              <w:t>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6229B" w:rsidRDefault="000A0C38" w:rsidP="009A0BA3">
            <w:pPr>
              <w:ind w:left="-108"/>
              <w:jc w:val="both"/>
              <w:rPr>
                <w:szCs w:val="28"/>
              </w:rPr>
            </w:pPr>
            <w:proofErr w:type="gramStart"/>
            <w:r>
              <w:t xml:space="preserve">О </w:t>
            </w:r>
            <w:r w:rsidR="009A0BA3" w:rsidRPr="009E27DC">
              <w:rPr>
                <w:szCs w:val="28"/>
              </w:rPr>
              <w:t xml:space="preserve">проекте закона Приморского края </w:t>
            </w:r>
            <w:r w:rsidR="009A0BA3">
              <w:rPr>
                <w:szCs w:val="28"/>
              </w:rPr>
              <w:t xml:space="preserve">"О внесении изменений </w:t>
            </w:r>
            <w:r w:rsidR="009A0BA3">
              <w:rPr>
                <w:szCs w:val="28"/>
              </w:rPr>
              <w:br/>
              <w:t xml:space="preserve">в Закон Приморского края </w:t>
            </w:r>
            <w:r w:rsidR="009A0BA3">
              <w:rPr>
                <w:szCs w:val="28"/>
              </w:rPr>
              <w:br/>
              <w:t xml:space="preserve">"О субвенциях на обеспечение государственных гарантий </w:t>
            </w:r>
            <w:proofErr w:type="spellStart"/>
            <w:r w:rsidR="009A0BA3">
              <w:rPr>
                <w:szCs w:val="28"/>
              </w:rPr>
              <w:t>реали-зации</w:t>
            </w:r>
            <w:proofErr w:type="spellEnd"/>
            <w:r w:rsidR="009A0BA3">
              <w:rPr>
                <w:szCs w:val="28"/>
              </w:rPr>
              <w:t xml:space="preserve">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 w:rsidR="009A0BA3">
              <w:rPr>
                <w:szCs w:val="28"/>
              </w:rPr>
              <w:t>образо-вания</w:t>
            </w:r>
            <w:proofErr w:type="spellEnd"/>
            <w:r w:rsidR="009A0BA3">
              <w:rPr>
                <w:szCs w:val="28"/>
              </w:rPr>
              <w:t xml:space="preserve"> детей в муниципальных общеобразовательных </w:t>
            </w:r>
            <w:proofErr w:type="spellStart"/>
            <w:r w:rsidR="009A0BA3">
              <w:rPr>
                <w:szCs w:val="28"/>
              </w:rPr>
              <w:t>организа-циях</w:t>
            </w:r>
            <w:proofErr w:type="spellEnd"/>
            <w:r w:rsidR="009A0BA3">
              <w:rPr>
                <w:szCs w:val="28"/>
              </w:rPr>
              <w:t xml:space="preserve"> Приморского края"</w:t>
            </w:r>
            <w:proofErr w:type="gramEnd"/>
          </w:p>
          <w:p w:rsidR="001762C2" w:rsidRPr="00AC2564" w:rsidRDefault="001762C2" w:rsidP="009A0BA3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9A0BA3" w:rsidRPr="009E27DC" w:rsidRDefault="00393F26" w:rsidP="009A0BA3">
      <w:pPr>
        <w:rPr>
          <w:szCs w:val="28"/>
        </w:rPr>
      </w:pPr>
      <w:r>
        <w:tab/>
      </w:r>
      <w:r w:rsidR="009A0BA3" w:rsidRPr="009E27DC">
        <w:rPr>
          <w:szCs w:val="28"/>
        </w:rPr>
        <w:t>Законодательное Собрание Приморского края</w:t>
      </w:r>
    </w:p>
    <w:p w:rsidR="009A0BA3" w:rsidRPr="009E27DC" w:rsidRDefault="009A0BA3" w:rsidP="009A0BA3">
      <w:pPr>
        <w:rPr>
          <w:szCs w:val="28"/>
        </w:rPr>
      </w:pPr>
    </w:p>
    <w:p w:rsidR="009A0BA3" w:rsidRPr="009E27DC" w:rsidRDefault="009A0BA3" w:rsidP="009A0BA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A0BA3" w:rsidRPr="009E27DC" w:rsidRDefault="009A0BA3" w:rsidP="009A0BA3">
      <w:pPr>
        <w:rPr>
          <w:szCs w:val="28"/>
        </w:rPr>
      </w:pPr>
    </w:p>
    <w:p w:rsidR="009A0BA3" w:rsidRDefault="009A0BA3" w:rsidP="009A0BA3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>
        <w:t>во втором чтении.</w:t>
      </w:r>
    </w:p>
    <w:p w:rsidR="009A0BA3" w:rsidRDefault="009A0BA3" w:rsidP="009A0BA3">
      <w:pPr>
        <w:jc w:val="both"/>
      </w:pPr>
    </w:p>
    <w:p w:rsidR="009A0BA3" w:rsidRDefault="009A0BA3" w:rsidP="009A0BA3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9A0BA3" w:rsidRDefault="009A0BA3" w:rsidP="009A0BA3">
      <w:pPr>
        <w:jc w:val="both"/>
      </w:pPr>
    </w:p>
    <w:p w:rsidR="009A0BA3" w:rsidRDefault="009A0BA3" w:rsidP="009A0BA3">
      <w:pPr>
        <w:jc w:val="both"/>
      </w:pPr>
      <w:r>
        <w:tab/>
        <w:t>3.Настоящее постановление вступает в силу со дня его принятия.</w:t>
      </w:r>
    </w:p>
    <w:p w:rsidR="009A0BA3" w:rsidRDefault="009A0BA3" w:rsidP="009A0BA3">
      <w:pPr>
        <w:jc w:val="both"/>
      </w:pPr>
    </w:p>
    <w:p w:rsidR="009A0BA3" w:rsidRDefault="009A0BA3" w:rsidP="009A0BA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A0BA3" w:rsidRPr="009E27DC" w:rsidRDefault="009A0BA3" w:rsidP="009A0BA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A0BA3" w:rsidRPr="009E27DC" w:rsidRDefault="009A0BA3" w:rsidP="009A0BA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931FD6" w:rsidRPr="00951CA6" w:rsidRDefault="00931FD6" w:rsidP="009A0BA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BA3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539BA"/>
    <w:rsid w:val="00155F7F"/>
    <w:rsid w:val="001603BA"/>
    <w:rsid w:val="001762C2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4BB3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DA868-B3B3-4300-ADC1-2BAA96C2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2015-09-30T02:37:00Z</cp:lastPrinted>
  <dcterms:created xsi:type="dcterms:W3CDTF">2015-09-30T02:41:00Z</dcterms:created>
  <dcterms:modified xsi:type="dcterms:W3CDTF">2015-09-30T04:17:00Z</dcterms:modified>
</cp:coreProperties>
</file>