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7859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092EEC">
              <w:rPr>
                <w:szCs w:val="28"/>
              </w:rPr>
              <w:t>7</w:t>
            </w:r>
            <w:r w:rsidR="00E05B4F">
              <w:rPr>
                <w:szCs w:val="28"/>
              </w:rPr>
              <w:t>0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6229B" w:rsidRDefault="000A0C38" w:rsidP="00E05B4F">
            <w:pPr>
              <w:ind w:left="-108"/>
              <w:jc w:val="both"/>
              <w:rPr>
                <w:szCs w:val="28"/>
              </w:rPr>
            </w:pPr>
            <w:proofErr w:type="gramStart"/>
            <w:r>
              <w:t xml:space="preserve">О </w:t>
            </w:r>
            <w:r w:rsidR="00E05B4F" w:rsidRPr="009E27DC">
              <w:rPr>
                <w:szCs w:val="28"/>
              </w:rPr>
              <w:t xml:space="preserve">проекте закона Приморского края </w:t>
            </w:r>
            <w:r w:rsidR="00E05B4F" w:rsidRPr="006D6F8B">
              <w:rPr>
                <w:szCs w:val="28"/>
              </w:rPr>
              <w:t>"</w:t>
            </w:r>
            <w:r w:rsidR="00E05B4F">
              <w:rPr>
                <w:szCs w:val="28"/>
              </w:rPr>
              <w:t xml:space="preserve">О внесении изменений </w:t>
            </w:r>
            <w:r w:rsidR="00E05B4F">
              <w:rPr>
                <w:szCs w:val="28"/>
              </w:rPr>
              <w:br/>
              <w:t xml:space="preserve">в Закон Приморского края </w:t>
            </w:r>
            <w:r w:rsidR="00E05B4F">
              <w:rPr>
                <w:szCs w:val="28"/>
              </w:rPr>
              <w:br/>
              <w:t xml:space="preserve">"О субвенциях на обеспечение государственных гарантий </w:t>
            </w:r>
            <w:proofErr w:type="spellStart"/>
            <w:r w:rsidR="00E05B4F">
              <w:rPr>
                <w:szCs w:val="28"/>
              </w:rPr>
              <w:t>реали-зации</w:t>
            </w:r>
            <w:proofErr w:type="spellEnd"/>
            <w:r w:rsidR="00E05B4F">
              <w:rPr>
                <w:szCs w:val="28"/>
              </w:rPr>
              <w:t xml:space="preserve"> прав на получение общедоступного и бесплатного дошкольного, начального общего, основного общего, среднего общего, дополнительного </w:t>
            </w:r>
            <w:proofErr w:type="spellStart"/>
            <w:r w:rsidR="00E05B4F">
              <w:rPr>
                <w:szCs w:val="28"/>
              </w:rPr>
              <w:t>образо-вания</w:t>
            </w:r>
            <w:proofErr w:type="spellEnd"/>
            <w:r w:rsidR="00E05B4F">
              <w:rPr>
                <w:szCs w:val="28"/>
              </w:rPr>
              <w:t xml:space="preserve"> детей в муниципальных общеобразовательных </w:t>
            </w:r>
            <w:proofErr w:type="spellStart"/>
            <w:r w:rsidR="00E05B4F">
              <w:rPr>
                <w:szCs w:val="28"/>
              </w:rPr>
              <w:t>организа-циях</w:t>
            </w:r>
            <w:proofErr w:type="spellEnd"/>
            <w:r w:rsidR="00E05B4F">
              <w:rPr>
                <w:szCs w:val="28"/>
              </w:rPr>
              <w:t xml:space="preserve"> Приморского края"</w:t>
            </w:r>
            <w:proofErr w:type="gramEnd"/>
          </w:p>
          <w:p w:rsidR="00333428" w:rsidRPr="00AC2564" w:rsidRDefault="00333428" w:rsidP="00E05B4F">
            <w:pPr>
              <w:ind w:left="-108"/>
              <w:jc w:val="both"/>
            </w:pPr>
            <w:bookmarkStart w:id="0" w:name="_GoBack"/>
            <w:bookmarkEnd w:id="0"/>
          </w:p>
        </w:tc>
      </w:tr>
    </w:tbl>
    <w:p w:rsidR="00E05B4F" w:rsidRPr="009E27DC" w:rsidRDefault="00393F26" w:rsidP="00E05B4F">
      <w:pPr>
        <w:rPr>
          <w:szCs w:val="28"/>
        </w:rPr>
      </w:pPr>
      <w:r>
        <w:tab/>
      </w:r>
      <w:r w:rsidR="00E05B4F" w:rsidRPr="009E27DC">
        <w:rPr>
          <w:szCs w:val="28"/>
        </w:rPr>
        <w:t>Законодательное Собрание Приморского края</w:t>
      </w:r>
    </w:p>
    <w:p w:rsidR="00E05B4F" w:rsidRPr="009E27DC" w:rsidRDefault="00E05B4F" w:rsidP="00E05B4F">
      <w:pPr>
        <w:rPr>
          <w:szCs w:val="28"/>
        </w:rPr>
      </w:pPr>
    </w:p>
    <w:p w:rsidR="00E05B4F" w:rsidRPr="009E27DC" w:rsidRDefault="00E05B4F" w:rsidP="00E05B4F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E05B4F" w:rsidRPr="009E27DC" w:rsidRDefault="00E05B4F" w:rsidP="00E05B4F">
      <w:pPr>
        <w:rPr>
          <w:szCs w:val="28"/>
        </w:rPr>
      </w:pPr>
    </w:p>
    <w:p w:rsidR="00E05B4F" w:rsidRPr="009E27DC" w:rsidRDefault="00E05B4F" w:rsidP="00E05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E27DC">
        <w:rPr>
          <w:szCs w:val="28"/>
        </w:rPr>
        <w:t xml:space="preserve">1.Принять проект закона Приморского края </w:t>
      </w:r>
      <w:r w:rsidRPr="006D6F8B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</w:r>
      <w:r w:rsidRPr="009E27DC">
        <w:rPr>
          <w:szCs w:val="28"/>
        </w:rPr>
        <w:t>в первом чтении.</w:t>
      </w:r>
    </w:p>
    <w:p w:rsidR="00E05B4F" w:rsidRPr="009E27DC" w:rsidRDefault="00E05B4F" w:rsidP="00E05B4F">
      <w:pPr>
        <w:ind w:firstLine="709"/>
        <w:jc w:val="both"/>
        <w:rPr>
          <w:szCs w:val="28"/>
        </w:rPr>
      </w:pPr>
    </w:p>
    <w:p w:rsidR="00E05B4F" w:rsidRDefault="00E05B4F" w:rsidP="00E05B4F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E05B4F" w:rsidRDefault="00E05B4F" w:rsidP="00E05B4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05B4F" w:rsidRDefault="00E05B4F" w:rsidP="00E05B4F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E05B4F" w:rsidRDefault="00E05B4F" w:rsidP="00E05B4F">
      <w:pPr>
        <w:ind w:firstLine="709"/>
        <w:jc w:val="both"/>
        <w:rPr>
          <w:szCs w:val="28"/>
        </w:rPr>
      </w:pPr>
    </w:p>
    <w:p w:rsidR="00E05B4F" w:rsidRPr="009E27DC" w:rsidRDefault="00E05B4F" w:rsidP="00E05B4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E05B4F" w:rsidRPr="009E27DC" w:rsidRDefault="00E05B4F" w:rsidP="00E05B4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E05B4F" w:rsidRPr="009E27DC" w:rsidRDefault="00E05B4F" w:rsidP="00E05B4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931FD6" w:rsidRPr="00951CA6" w:rsidRDefault="00931FD6" w:rsidP="00E05B4F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B4F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539BA"/>
    <w:rsid w:val="00155F7F"/>
    <w:rsid w:val="001603BA"/>
    <w:rsid w:val="00287D91"/>
    <w:rsid w:val="00293370"/>
    <w:rsid w:val="00296B0C"/>
    <w:rsid w:val="003325F4"/>
    <w:rsid w:val="00333428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4BB3"/>
    <w:rsid w:val="00695A4A"/>
    <w:rsid w:val="006D45ED"/>
    <w:rsid w:val="006E650F"/>
    <w:rsid w:val="00726997"/>
    <w:rsid w:val="007B48E7"/>
    <w:rsid w:val="007B5289"/>
    <w:rsid w:val="00813C25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0BA3"/>
    <w:rsid w:val="009A7B65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16338-7DB9-467A-ADF4-50A67B0CE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2015-09-30T02:42:00Z</cp:lastPrinted>
  <dcterms:created xsi:type="dcterms:W3CDTF">2015-09-30T02:42:00Z</dcterms:created>
  <dcterms:modified xsi:type="dcterms:W3CDTF">2015-09-30T04:17:00Z</dcterms:modified>
</cp:coreProperties>
</file>