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2329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5E1DEE">
              <w:rPr>
                <w:szCs w:val="28"/>
              </w:rPr>
              <w:t>69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6229B" w:rsidRDefault="000A0C38" w:rsidP="005E1DEE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5E1DEE">
              <w:rPr>
                <w:szCs w:val="28"/>
              </w:rPr>
              <w:t>Законе</w:t>
            </w:r>
            <w:r w:rsidR="005E1DEE" w:rsidRPr="009E27DC">
              <w:rPr>
                <w:szCs w:val="28"/>
              </w:rPr>
              <w:t xml:space="preserve"> Приморского края </w:t>
            </w:r>
            <w:r w:rsidR="005E1DEE">
              <w:rPr>
                <w:szCs w:val="28"/>
              </w:rPr>
              <w:br/>
            </w:r>
            <w:bookmarkStart w:id="0" w:name="_GoBack"/>
            <w:bookmarkEnd w:id="0"/>
            <w:r w:rsidR="005E1DEE" w:rsidRPr="0059601A">
              <w:rPr>
                <w:szCs w:val="28"/>
              </w:rPr>
              <w:t>"</w:t>
            </w:r>
            <w:r w:rsidR="005E1DEE" w:rsidRPr="007711CA">
              <w:rPr>
                <w:szCs w:val="28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  <w:r w:rsidR="005E1DEE">
              <w:rPr>
                <w:szCs w:val="28"/>
              </w:rPr>
              <w:t>"</w:t>
            </w:r>
          </w:p>
          <w:p w:rsidR="005E1DEE" w:rsidRPr="00AC2564" w:rsidRDefault="005E1DEE" w:rsidP="005E1DEE">
            <w:pPr>
              <w:ind w:left="-108"/>
              <w:jc w:val="both"/>
            </w:pPr>
          </w:p>
        </w:tc>
      </w:tr>
    </w:tbl>
    <w:p w:rsidR="005E1DEE" w:rsidRPr="009E27DC" w:rsidRDefault="00393F26" w:rsidP="005E1DEE">
      <w:pPr>
        <w:rPr>
          <w:szCs w:val="28"/>
        </w:rPr>
      </w:pPr>
      <w:r>
        <w:tab/>
      </w:r>
      <w:r w:rsidR="005E1DEE" w:rsidRPr="009E27DC">
        <w:rPr>
          <w:szCs w:val="28"/>
        </w:rPr>
        <w:t>Законодательное Собрание Приморского края</w:t>
      </w:r>
    </w:p>
    <w:p w:rsidR="005E1DEE" w:rsidRPr="009E27DC" w:rsidRDefault="005E1DEE" w:rsidP="005E1DEE">
      <w:pPr>
        <w:rPr>
          <w:szCs w:val="28"/>
        </w:rPr>
      </w:pPr>
    </w:p>
    <w:p w:rsidR="005E1DEE" w:rsidRPr="009E27DC" w:rsidRDefault="005E1DEE" w:rsidP="005E1DEE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5E1DEE" w:rsidRPr="009E27DC" w:rsidRDefault="005E1DEE" w:rsidP="005E1DEE">
      <w:pPr>
        <w:rPr>
          <w:szCs w:val="28"/>
        </w:rPr>
      </w:pPr>
    </w:p>
    <w:p w:rsidR="005E1DEE" w:rsidRDefault="005E1DEE" w:rsidP="005E1DEE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 w:rsidRPr="007711CA">
        <w:rPr>
          <w:szCs w:val="28"/>
        </w:rPr>
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bCs/>
          <w:color w:val="000000"/>
          <w:szCs w:val="28"/>
        </w:rPr>
        <w:t>"</w:t>
      </w:r>
      <w:r>
        <w:t>.</w:t>
      </w:r>
    </w:p>
    <w:p w:rsidR="005E1DEE" w:rsidRDefault="005E1DEE" w:rsidP="005E1DEE">
      <w:pPr>
        <w:jc w:val="both"/>
      </w:pPr>
    </w:p>
    <w:p w:rsidR="005E1DEE" w:rsidRDefault="005E1DEE" w:rsidP="005E1DEE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5E1DEE" w:rsidRDefault="005E1DEE" w:rsidP="005E1DEE">
      <w:pPr>
        <w:jc w:val="both"/>
      </w:pPr>
    </w:p>
    <w:p w:rsidR="005E1DEE" w:rsidRDefault="005E1DEE" w:rsidP="005E1DEE">
      <w:pPr>
        <w:jc w:val="both"/>
      </w:pPr>
      <w:r>
        <w:tab/>
        <w:t>3.Настоящее постановление вступает в силу со дня его принятия.</w:t>
      </w:r>
    </w:p>
    <w:p w:rsidR="005E1DEE" w:rsidRDefault="005E1DEE" w:rsidP="005E1DEE">
      <w:pPr>
        <w:jc w:val="both"/>
      </w:pPr>
    </w:p>
    <w:p w:rsidR="005E1DEE" w:rsidRPr="009E27DC" w:rsidRDefault="005E1DEE" w:rsidP="005E1DE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E1DEE" w:rsidRPr="009E27DC" w:rsidRDefault="005E1DEE" w:rsidP="005E1DE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E1DEE" w:rsidRPr="009E27DC" w:rsidRDefault="005E1DEE" w:rsidP="005E1DE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5E1DEE" w:rsidRPr="009E27DC" w:rsidRDefault="005E1DEE" w:rsidP="005E1DE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5E1DEE" w:rsidRPr="009E27DC" w:rsidRDefault="005E1DEE" w:rsidP="005E1DEE">
      <w:pPr>
        <w:rPr>
          <w:szCs w:val="28"/>
        </w:rPr>
      </w:pPr>
    </w:p>
    <w:p w:rsidR="00931FD6" w:rsidRPr="00951CA6" w:rsidRDefault="00931FD6" w:rsidP="005E1DEE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DEE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539BA"/>
    <w:rsid w:val="00155F7F"/>
    <w:rsid w:val="001603BA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1DEE"/>
    <w:rsid w:val="005E6130"/>
    <w:rsid w:val="0064288E"/>
    <w:rsid w:val="00694BB3"/>
    <w:rsid w:val="00695A4A"/>
    <w:rsid w:val="006D45ED"/>
    <w:rsid w:val="006E650F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0BA3"/>
    <w:rsid w:val="009A7B65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8D5CD-B163-4551-ADC4-99F1B9136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103</Words>
  <Characters>885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2015-09-30T02:43:00Z</cp:lastPrinted>
  <dcterms:created xsi:type="dcterms:W3CDTF">2015-09-30T02:44:00Z</dcterms:created>
  <dcterms:modified xsi:type="dcterms:W3CDTF">2015-09-30T02:45:00Z</dcterms:modified>
</cp:coreProperties>
</file>