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2397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5E1DEE">
              <w:rPr>
                <w:szCs w:val="28"/>
              </w:rPr>
              <w:t>6</w:t>
            </w:r>
            <w:r w:rsidR="006B45E6">
              <w:rPr>
                <w:szCs w:val="28"/>
              </w:rPr>
              <w:t>8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6229B" w:rsidRDefault="000A0C38" w:rsidP="005E1DEE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6B45E6">
              <w:rPr>
                <w:szCs w:val="28"/>
              </w:rPr>
              <w:t>проекте закона Приморского края "</w:t>
            </w:r>
            <w:r w:rsidR="006B45E6" w:rsidRPr="00EC16F9">
              <w:rPr>
                <w:szCs w:val="28"/>
              </w:rPr>
              <w:t xml:space="preserve">О внесении изменений </w:t>
            </w:r>
            <w:r w:rsidR="006B45E6">
              <w:rPr>
                <w:szCs w:val="28"/>
              </w:rPr>
              <w:br/>
            </w:r>
            <w:r w:rsidR="006B45E6" w:rsidRPr="00EC16F9">
              <w:rPr>
                <w:szCs w:val="28"/>
              </w:rPr>
              <w:t xml:space="preserve">в Закон Приморского края </w:t>
            </w:r>
            <w:r w:rsidR="006B45E6">
              <w:rPr>
                <w:szCs w:val="28"/>
              </w:rPr>
              <w:br/>
            </w:r>
            <w:r w:rsidR="006B45E6" w:rsidRPr="00EC16F9">
              <w:rPr>
                <w:szCs w:val="28"/>
              </w:rPr>
              <w:t>"</w:t>
            </w:r>
            <w:r w:rsidR="006B45E6">
              <w:rPr>
                <w:szCs w:val="28"/>
              </w:rPr>
      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      </w:r>
            <w:r w:rsidR="006B45E6">
              <w:rPr>
                <w:bCs/>
                <w:color w:val="000000"/>
                <w:szCs w:val="28"/>
              </w:rPr>
              <w:t>"</w:t>
            </w:r>
          </w:p>
          <w:p w:rsidR="005E1DEE" w:rsidRPr="00AC2564" w:rsidRDefault="005E1DEE" w:rsidP="005E1DEE">
            <w:pPr>
              <w:ind w:left="-108"/>
              <w:jc w:val="both"/>
            </w:pPr>
          </w:p>
        </w:tc>
      </w:tr>
    </w:tbl>
    <w:p w:rsidR="006B45E6" w:rsidRDefault="00393F26" w:rsidP="006B45E6">
      <w:pPr>
        <w:rPr>
          <w:szCs w:val="28"/>
        </w:rPr>
      </w:pPr>
      <w:r>
        <w:tab/>
      </w:r>
      <w:r w:rsidR="006B45E6">
        <w:rPr>
          <w:szCs w:val="28"/>
        </w:rPr>
        <w:t>Законодательное Собрание Приморского края</w:t>
      </w:r>
    </w:p>
    <w:p w:rsidR="006B45E6" w:rsidRDefault="006B45E6" w:rsidP="006B45E6">
      <w:pPr>
        <w:rPr>
          <w:szCs w:val="28"/>
        </w:rPr>
      </w:pPr>
    </w:p>
    <w:p w:rsidR="006B45E6" w:rsidRDefault="006B45E6" w:rsidP="006B45E6">
      <w:pPr>
        <w:rPr>
          <w:szCs w:val="28"/>
        </w:rPr>
      </w:pPr>
      <w:r>
        <w:rPr>
          <w:szCs w:val="28"/>
        </w:rPr>
        <w:t>ПОСТАНОВЛЯЕТ:</w:t>
      </w:r>
    </w:p>
    <w:p w:rsidR="006B45E6" w:rsidRDefault="006B45E6" w:rsidP="006B45E6">
      <w:pPr>
        <w:rPr>
          <w:szCs w:val="28"/>
        </w:rPr>
      </w:pPr>
    </w:p>
    <w:p w:rsidR="006B45E6" w:rsidRDefault="006B45E6" w:rsidP="006B45E6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 xml:space="preserve">О внесении изменений </w:t>
      </w:r>
      <w:r>
        <w:rPr>
          <w:szCs w:val="28"/>
        </w:rPr>
        <w:br/>
      </w:r>
      <w:r w:rsidRPr="00EC16F9">
        <w:rPr>
          <w:szCs w:val="28"/>
        </w:rPr>
        <w:t>в Закон Приморского края "</w:t>
      </w:r>
      <w:r>
        <w:rPr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Приморского края</w:t>
      </w:r>
      <w:r>
        <w:rPr>
          <w:bCs/>
          <w:color w:val="000000"/>
          <w:szCs w:val="28"/>
        </w:rPr>
        <w:t xml:space="preserve">" </w:t>
      </w:r>
      <w:r>
        <w:rPr>
          <w:szCs w:val="28"/>
        </w:rPr>
        <w:t>в первом чтении.</w:t>
      </w:r>
    </w:p>
    <w:p w:rsidR="006B45E6" w:rsidRDefault="006B45E6" w:rsidP="006B45E6">
      <w:pPr>
        <w:jc w:val="both"/>
        <w:rPr>
          <w:szCs w:val="28"/>
        </w:rPr>
      </w:pPr>
    </w:p>
    <w:p w:rsidR="006B45E6" w:rsidRDefault="006B45E6" w:rsidP="006B45E6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 xml:space="preserve">2.Комитету Законодательного Собрания по социальной политике </w:t>
      </w:r>
      <w:r>
        <w:rPr>
          <w:szCs w:val="28"/>
        </w:rPr>
        <w:br/>
        <w:t xml:space="preserve">и защите прав граждан (Чемерис)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6B45E6" w:rsidRDefault="006B45E6" w:rsidP="006B45E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6B45E6" w:rsidRDefault="006B45E6" w:rsidP="006B45E6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6B45E6" w:rsidRDefault="006B45E6" w:rsidP="006B45E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6B45E6" w:rsidRDefault="006B45E6" w:rsidP="006B45E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6B45E6" w:rsidRDefault="006B45E6" w:rsidP="006B45E6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6B45E6" w:rsidRDefault="006B45E6" w:rsidP="006B45E6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6B45E6" w:rsidRDefault="006B45E6" w:rsidP="006B45E6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</w:t>
      </w:r>
      <w:bookmarkStart w:id="0" w:name="_GoBack"/>
      <w:bookmarkEnd w:id="0"/>
      <w:r>
        <w:t xml:space="preserve">   </w:t>
      </w:r>
      <w:r>
        <w:rPr>
          <w:szCs w:val="28"/>
        </w:rPr>
        <w:t>В.В. Горчаков</w:t>
      </w:r>
    </w:p>
    <w:p w:rsidR="00931FD6" w:rsidRPr="00951CA6" w:rsidRDefault="00931FD6" w:rsidP="006B45E6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B45E6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4286"/>
    <w:rsid w:val="000A0C38"/>
    <w:rsid w:val="000B3FB2"/>
    <w:rsid w:val="000D628E"/>
    <w:rsid w:val="000E5228"/>
    <w:rsid w:val="00123119"/>
    <w:rsid w:val="001539BA"/>
    <w:rsid w:val="00155F7F"/>
    <w:rsid w:val="001603BA"/>
    <w:rsid w:val="00287D91"/>
    <w:rsid w:val="00293370"/>
    <w:rsid w:val="00296B0C"/>
    <w:rsid w:val="002E17AE"/>
    <w:rsid w:val="003325F4"/>
    <w:rsid w:val="0036368C"/>
    <w:rsid w:val="00392E21"/>
    <w:rsid w:val="00393F26"/>
    <w:rsid w:val="003C2026"/>
    <w:rsid w:val="004B69FA"/>
    <w:rsid w:val="004D1A01"/>
    <w:rsid w:val="00500352"/>
    <w:rsid w:val="005A6019"/>
    <w:rsid w:val="005E1DEE"/>
    <w:rsid w:val="005E6130"/>
    <w:rsid w:val="0064288E"/>
    <w:rsid w:val="006705EF"/>
    <w:rsid w:val="00694BB3"/>
    <w:rsid w:val="00695A4A"/>
    <w:rsid w:val="006B45E6"/>
    <w:rsid w:val="006D45ED"/>
    <w:rsid w:val="006E650F"/>
    <w:rsid w:val="00726997"/>
    <w:rsid w:val="007B48E7"/>
    <w:rsid w:val="007B5289"/>
    <w:rsid w:val="008036B8"/>
    <w:rsid w:val="00813C25"/>
    <w:rsid w:val="00835A0E"/>
    <w:rsid w:val="008818A7"/>
    <w:rsid w:val="00884E16"/>
    <w:rsid w:val="008B53D5"/>
    <w:rsid w:val="009221CC"/>
    <w:rsid w:val="00922AED"/>
    <w:rsid w:val="00924B45"/>
    <w:rsid w:val="00931FD6"/>
    <w:rsid w:val="009372FF"/>
    <w:rsid w:val="0094344A"/>
    <w:rsid w:val="00951CA6"/>
    <w:rsid w:val="009959AC"/>
    <w:rsid w:val="009A0BA3"/>
    <w:rsid w:val="009A7B65"/>
    <w:rsid w:val="009B6B2C"/>
    <w:rsid w:val="009C06BA"/>
    <w:rsid w:val="00A1260E"/>
    <w:rsid w:val="00A13794"/>
    <w:rsid w:val="00A26C60"/>
    <w:rsid w:val="00A4278C"/>
    <w:rsid w:val="00A93332"/>
    <w:rsid w:val="00AB7DF6"/>
    <w:rsid w:val="00AC2564"/>
    <w:rsid w:val="00AD44CC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61122"/>
    <w:rsid w:val="00D6229B"/>
    <w:rsid w:val="00D84A8B"/>
    <w:rsid w:val="00DF01B2"/>
    <w:rsid w:val="00E05B4F"/>
    <w:rsid w:val="00E93A7F"/>
    <w:rsid w:val="00EC0BF2"/>
    <w:rsid w:val="00EF502B"/>
    <w:rsid w:val="00F727D6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F269F-1DE6-4E9D-A727-FD17772EEE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128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2015-09-30T02:45:00Z</cp:lastPrinted>
  <dcterms:created xsi:type="dcterms:W3CDTF">2015-09-30T02:45:00Z</dcterms:created>
  <dcterms:modified xsi:type="dcterms:W3CDTF">2015-09-30T02:46:00Z</dcterms:modified>
</cp:coreProperties>
</file>