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7939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5E1DEE">
              <w:rPr>
                <w:szCs w:val="28"/>
              </w:rPr>
              <w:t>6</w:t>
            </w:r>
            <w:r w:rsidR="00355026">
              <w:rPr>
                <w:szCs w:val="28"/>
              </w:rPr>
              <w:t>7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E1DEE" w:rsidRDefault="000A0C38" w:rsidP="00355026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355026">
              <w:rPr>
                <w:szCs w:val="28"/>
              </w:rPr>
              <w:t>Законе</w:t>
            </w:r>
            <w:r w:rsidR="00355026" w:rsidRPr="009E27DC">
              <w:rPr>
                <w:szCs w:val="28"/>
              </w:rPr>
              <w:t xml:space="preserve"> Приморского края </w:t>
            </w:r>
            <w:r w:rsidR="00355026">
              <w:rPr>
                <w:szCs w:val="28"/>
              </w:rPr>
              <w:br/>
            </w:r>
            <w:r w:rsidR="00355026" w:rsidRPr="0059601A">
              <w:rPr>
                <w:szCs w:val="28"/>
              </w:rPr>
              <w:t>"</w:t>
            </w:r>
            <w:r w:rsidR="00355026">
              <w:rPr>
                <w:szCs w:val="28"/>
              </w:rPr>
              <w:t xml:space="preserve">О внесении изменения в статью 4 Закона Приморского края </w:t>
            </w:r>
            <w:r w:rsidR="00355026">
              <w:rPr>
                <w:szCs w:val="28"/>
              </w:rPr>
              <w:br/>
            </w:r>
            <w:r w:rsidR="00355026" w:rsidRPr="00A97A40">
              <w:rPr>
                <w:szCs w:val="28"/>
              </w:rPr>
              <w:t>"</w:t>
            </w:r>
            <w:r w:rsidR="00355026">
              <w:rPr>
                <w:szCs w:val="28"/>
              </w:rPr>
              <w:t>О комиссиях по делам несовершеннолетних и защите их прав на территории Приморского края"</w:t>
            </w:r>
          </w:p>
          <w:p w:rsidR="007020FF" w:rsidRPr="00AC2564" w:rsidRDefault="007020FF" w:rsidP="00355026">
            <w:pPr>
              <w:ind w:left="-108"/>
              <w:jc w:val="both"/>
            </w:pPr>
            <w:bookmarkStart w:id="0" w:name="_GoBack"/>
            <w:bookmarkEnd w:id="0"/>
          </w:p>
        </w:tc>
      </w:tr>
    </w:tbl>
    <w:p w:rsidR="00355026" w:rsidRPr="009E27DC" w:rsidRDefault="00393F26" w:rsidP="00355026">
      <w:pPr>
        <w:rPr>
          <w:szCs w:val="28"/>
        </w:rPr>
      </w:pPr>
      <w:r>
        <w:tab/>
      </w:r>
      <w:r w:rsidR="00355026" w:rsidRPr="009E27DC">
        <w:rPr>
          <w:szCs w:val="28"/>
        </w:rPr>
        <w:t>Законодательное Собрание Приморского края</w:t>
      </w:r>
    </w:p>
    <w:p w:rsidR="00355026" w:rsidRPr="009E27DC" w:rsidRDefault="00355026" w:rsidP="00355026">
      <w:pPr>
        <w:rPr>
          <w:szCs w:val="28"/>
        </w:rPr>
      </w:pPr>
    </w:p>
    <w:p w:rsidR="00355026" w:rsidRPr="009E27DC" w:rsidRDefault="00355026" w:rsidP="00355026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355026" w:rsidRPr="009E27DC" w:rsidRDefault="00355026" w:rsidP="00355026">
      <w:pPr>
        <w:rPr>
          <w:szCs w:val="28"/>
        </w:rPr>
      </w:pPr>
    </w:p>
    <w:p w:rsidR="00355026" w:rsidRDefault="00355026" w:rsidP="00355026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изменения в статью 4 Закона Приморского края </w:t>
      </w:r>
      <w:r w:rsidRPr="00A97A40">
        <w:rPr>
          <w:szCs w:val="28"/>
        </w:rPr>
        <w:t>"</w:t>
      </w:r>
      <w:r>
        <w:rPr>
          <w:szCs w:val="28"/>
        </w:rPr>
        <w:t xml:space="preserve">О комиссиях по делам несовершеннолетних </w:t>
      </w:r>
      <w:r>
        <w:rPr>
          <w:szCs w:val="28"/>
        </w:rPr>
        <w:br/>
        <w:t>и защите их прав на территории Приморского края</w:t>
      </w:r>
      <w:r>
        <w:rPr>
          <w:bCs/>
          <w:color w:val="000000"/>
          <w:szCs w:val="28"/>
        </w:rPr>
        <w:t>"</w:t>
      </w:r>
      <w:r>
        <w:t>.</w:t>
      </w:r>
    </w:p>
    <w:p w:rsidR="00355026" w:rsidRDefault="00355026" w:rsidP="00355026">
      <w:pPr>
        <w:jc w:val="both"/>
      </w:pPr>
    </w:p>
    <w:p w:rsidR="00355026" w:rsidRDefault="00355026" w:rsidP="00355026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55026" w:rsidRDefault="00355026" w:rsidP="00355026">
      <w:pPr>
        <w:jc w:val="both"/>
      </w:pPr>
    </w:p>
    <w:p w:rsidR="00355026" w:rsidRDefault="00355026" w:rsidP="00355026">
      <w:pPr>
        <w:jc w:val="both"/>
      </w:pPr>
      <w:r>
        <w:tab/>
        <w:t>3.Настоящее постановление вступает в силу со дня его принятия.</w:t>
      </w:r>
    </w:p>
    <w:p w:rsidR="00355026" w:rsidRDefault="00355026" w:rsidP="00355026">
      <w:pPr>
        <w:jc w:val="both"/>
      </w:pPr>
    </w:p>
    <w:p w:rsidR="00355026" w:rsidRPr="009E27DC" w:rsidRDefault="00355026" w:rsidP="003550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55026" w:rsidRPr="009E27DC" w:rsidRDefault="00355026" w:rsidP="003550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55026" w:rsidRPr="009E27DC" w:rsidRDefault="00355026" w:rsidP="003550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355026" w:rsidRPr="009E27DC" w:rsidRDefault="00355026" w:rsidP="003550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355026" w:rsidRPr="009E27DC" w:rsidRDefault="00355026" w:rsidP="00355026">
      <w:pPr>
        <w:rPr>
          <w:szCs w:val="28"/>
        </w:rPr>
      </w:pPr>
    </w:p>
    <w:p w:rsidR="00931FD6" w:rsidRPr="00951CA6" w:rsidRDefault="00931FD6" w:rsidP="00355026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02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3142C"/>
    <w:rsid w:val="001539BA"/>
    <w:rsid w:val="00155F7F"/>
    <w:rsid w:val="001603BA"/>
    <w:rsid w:val="00287D91"/>
    <w:rsid w:val="00293370"/>
    <w:rsid w:val="00296B0C"/>
    <w:rsid w:val="002E17AE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A6019"/>
    <w:rsid w:val="005E1DEE"/>
    <w:rsid w:val="005E6130"/>
    <w:rsid w:val="0064288E"/>
    <w:rsid w:val="006705EF"/>
    <w:rsid w:val="00694BB3"/>
    <w:rsid w:val="00695A4A"/>
    <w:rsid w:val="006B45E6"/>
    <w:rsid w:val="006D45ED"/>
    <w:rsid w:val="006E650F"/>
    <w:rsid w:val="007020F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0BA3"/>
    <w:rsid w:val="009A7B65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F61BD-A6B4-4F21-B112-5D299B013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2015-09-30T02:46:00Z</cp:lastPrinted>
  <dcterms:created xsi:type="dcterms:W3CDTF">2015-09-30T02:46:00Z</dcterms:created>
  <dcterms:modified xsi:type="dcterms:W3CDTF">2015-09-30T04:19:00Z</dcterms:modified>
</cp:coreProperties>
</file>