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8" o:title=""/>
                </v:shape>
                <o:OLEObject Type="Embed" ProgID="Word.Picture.8" ShapeID="_x0000_i1025" DrawAspect="Content" ObjectID="_1505122538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951CA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20</w:t>
            </w:r>
            <w:r w:rsidR="005E1DEE">
              <w:rPr>
                <w:szCs w:val="28"/>
              </w:rPr>
              <w:t>6</w:t>
            </w:r>
            <w:r w:rsidR="002D4810">
              <w:rPr>
                <w:szCs w:val="28"/>
              </w:rPr>
              <w:t>6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5E1DEE" w:rsidRDefault="000A0C38" w:rsidP="002D4810">
            <w:pPr>
              <w:ind w:left="-108"/>
              <w:jc w:val="both"/>
              <w:rPr>
                <w:bCs/>
                <w:color w:val="000000"/>
                <w:szCs w:val="28"/>
              </w:rPr>
            </w:pPr>
            <w:r>
              <w:t xml:space="preserve">О </w:t>
            </w:r>
            <w:r w:rsidR="002D4810">
              <w:rPr>
                <w:szCs w:val="28"/>
              </w:rPr>
              <w:t>проекте закона Приморского края "</w:t>
            </w:r>
            <w:r w:rsidR="002D4810" w:rsidRPr="00EC16F9">
              <w:rPr>
                <w:szCs w:val="28"/>
              </w:rPr>
              <w:t>О внесении изменени</w:t>
            </w:r>
            <w:r w:rsidR="002D4810">
              <w:rPr>
                <w:szCs w:val="28"/>
              </w:rPr>
              <w:t>я</w:t>
            </w:r>
            <w:r w:rsidR="002D4810" w:rsidRPr="00EC16F9">
              <w:rPr>
                <w:szCs w:val="28"/>
              </w:rPr>
              <w:t xml:space="preserve"> </w:t>
            </w:r>
            <w:r w:rsidR="002D4810">
              <w:rPr>
                <w:szCs w:val="28"/>
              </w:rPr>
              <w:br/>
            </w:r>
            <w:bookmarkStart w:id="0" w:name="_GoBack"/>
            <w:bookmarkEnd w:id="0"/>
            <w:r w:rsidR="002D4810" w:rsidRPr="00EC16F9">
              <w:rPr>
                <w:szCs w:val="28"/>
              </w:rPr>
              <w:t xml:space="preserve">в </w:t>
            </w:r>
            <w:r w:rsidR="002D4810">
              <w:rPr>
                <w:szCs w:val="28"/>
              </w:rPr>
              <w:t xml:space="preserve">статью 4 </w:t>
            </w:r>
            <w:r w:rsidR="002D4810" w:rsidRPr="00EC16F9">
              <w:rPr>
                <w:szCs w:val="28"/>
              </w:rPr>
              <w:t>Закон</w:t>
            </w:r>
            <w:r w:rsidR="002D4810">
              <w:rPr>
                <w:szCs w:val="28"/>
              </w:rPr>
              <w:t>а</w:t>
            </w:r>
            <w:r w:rsidR="002D4810" w:rsidRPr="00EC16F9">
              <w:rPr>
                <w:szCs w:val="28"/>
              </w:rPr>
              <w:t xml:space="preserve"> Приморского края "</w:t>
            </w:r>
            <w:r w:rsidR="002D4810">
              <w:rPr>
                <w:szCs w:val="28"/>
              </w:rPr>
              <w:t>О комиссиях по делам несовершеннолетних и защите их прав на территории Приморского края</w:t>
            </w:r>
            <w:r w:rsidR="002D4810">
              <w:rPr>
                <w:bCs/>
                <w:color w:val="000000"/>
                <w:szCs w:val="28"/>
              </w:rPr>
              <w:t>"</w:t>
            </w:r>
          </w:p>
          <w:p w:rsidR="002D4810" w:rsidRPr="00AC2564" w:rsidRDefault="002D4810" w:rsidP="002D4810">
            <w:pPr>
              <w:ind w:left="-108"/>
              <w:jc w:val="both"/>
            </w:pPr>
          </w:p>
        </w:tc>
      </w:tr>
    </w:tbl>
    <w:p w:rsidR="002D4810" w:rsidRDefault="00393F26" w:rsidP="002D4810">
      <w:pPr>
        <w:rPr>
          <w:szCs w:val="28"/>
        </w:rPr>
      </w:pPr>
      <w:r>
        <w:tab/>
      </w:r>
      <w:r w:rsidR="002D4810">
        <w:rPr>
          <w:szCs w:val="28"/>
        </w:rPr>
        <w:t>Законодательное Собрание Приморского края</w:t>
      </w:r>
    </w:p>
    <w:p w:rsidR="002D4810" w:rsidRDefault="002D4810" w:rsidP="002D4810">
      <w:pPr>
        <w:rPr>
          <w:szCs w:val="28"/>
        </w:rPr>
      </w:pPr>
    </w:p>
    <w:p w:rsidR="002D4810" w:rsidRDefault="002D4810" w:rsidP="002D4810">
      <w:pPr>
        <w:rPr>
          <w:szCs w:val="28"/>
        </w:rPr>
      </w:pPr>
      <w:r>
        <w:rPr>
          <w:szCs w:val="28"/>
        </w:rPr>
        <w:t>ПОСТАНОВЛЯЕТ:</w:t>
      </w:r>
    </w:p>
    <w:p w:rsidR="002D4810" w:rsidRDefault="002D4810" w:rsidP="002D4810">
      <w:pPr>
        <w:rPr>
          <w:szCs w:val="28"/>
        </w:rPr>
      </w:pPr>
    </w:p>
    <w:p w:rsidR="002D4810" w:rsidRDefault="002D4810" w:rsidP="002D4810">
      <w:pPr>
        <w:ind w:firstLine="709"/>
        <w:jc w:val="both"/>
        <w:rPr>
          <w:szCs w:val="28"/>
        </w:rPr>
      </w:pPr>
      <w:r>
        <w:rPr>
          <w:szCs w:val="28"/>
        </w:rPr>
        <w:t>1.Принять проект закона Приморского края "</w:t>
      </w:r>
      <w:r w:rsidRPr="00EC16F9">
        <w:rPr>
          <w:szCs w:val="28"/>
        </w:rPr>
        <w:t>О внесении изменени</w:t>
      </w:r>
      <w:r>
        <w:rPr>
          <w:szCs w:val="28"/>
        </w:rPr>
        <w:t>я</w:t>
      </w:r>
      <w:r w:rsidRPr="00EC16F9">
        <w:rPr>
          <w:szCs w:val="28"/>
        </w:rPr>
        <w:t xml:space="preserve"> </w:t>
      </w:r>
      <w:r>
        <w:rPr>
          <w:szCs w:val="28"/>
        </w:rPr>
        <w:br/>
      </w:r>
      <w:r w:rsidRPr="00EC16F9">
        <w:rPr>
          <w:szCs w:val="28"/>
        </w:rPr>
        <w:t xml:space="preserve">в </w:t>
      </w:r>
      <w:r>
        <w:rPr>
          <w:szCs w:val="28"/>
        </w:rPr>
        <w:t xml:space="preserve">статью 4 </w:t>
      </w:r>
      <w:r w:rsidRPr="00EC16F9">
        <w:rPr>
          <w:szCs w:val="28"/>
        </w:rPr>
        <w:t>Закон</w:t>
      </w:r>
      <w:r>
        <w:rPr>
          <w:szCs w:val="28"/>
        </w:rPr>
        <w:t>а</w:t>
      </w:r>
      <w:r w:rsidRPr="00EC16F9">
        <w:rPr>
          <w:szCs w:val="28"/>
        </w:rPr>
        <w:t xml:space="preserve"> Приморского края "</w:t>
      </w:r>
      <w:r>
        <w:rPr>
          <w:szCs w:val="28"/>
        </w:rPr>
        <w:t>О комиссиях по делам несовершеннолетних и защите их прав на территории Приморского края</w:t>
      </w:r>
      <w:r>
        <w:rPr>
          <w:bCs/>
          <w:color w:val="000000"/>
          <w:szCs w:val="28"/>
        </w:rPr>
        <w:t xml:space="preserve">" </w:t>
      </w:r>
      <w:r>
        <w:rPr>
          <w:bCs/>
          <w:color w:val="000000"/>
          <w:szCs w:val="28"/>
        </w:rPr>
        <w:br/>
      </w:r>
      <w:r>
        <w:rPr>
          <w:szCs w:val="28"/>
        </w:rPr>
        <w:t>в первом чтении.</w:t>
      </w:r>
    </w:p>
    <w:p w:rsidR="002D4810" w:rsidRDefault="002D4810" w:rsidP="002D4810">
      <w:pPr>
        <w:jc w:val="both"/>
        <w:rPr>
          <w:szCs w:val="28"/>
        </w:rPr>
      </w:pPr>
    </w:p>
    <w:p w:rsidR="002D4810" w:rsidRDefault="002D4810" w:rsidP="002D4810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ab/>
        <w:t xml:space="preserve">2.Комитету Законодательного Собрания по социальной политике </w:t>
      </w:r>
      <w:r>
        <w:rPr>
          <w:szCs w:val="28"/>
        </w:rPr>
        <w:br/>
        <w:t xml:space="preserve">и защите прав граждан (Чемерис) доработать указанный законопроект </w:t>
      </w:r>
      <w:r>
        <w:rPr>
          <w:szCs w:val="28"/>
        </w:rPr>
        <w:br/>
        <w:t>с учетом поступивших поправок и внести его на рассмотрение Законодательного Собрания во втором чтении.</w:t>
      </w:r>
    </w:p>
    <w:p w:rsidR="002D4810" w:rsidRDefault="002D4810" w:rsidP="002D4810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2D4810" w:rsidRDefault="002D4810" w:rsidP="002D4810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2D4810" w:rsidRDefault="002D4810" w:rsidP="002D4810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2D4810" w:rsidRDefault="002D4810" w:rsidP="002D4810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2D4810" w:rsidRDefault="002D4810" w:rsidP="002D4810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2D4810" w:rsidRDefault="002D4810" w:rsidP="002D4810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2D4810" w:rsidRDefault="002D4810" w:rsidP="002D4810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</w:t>
      </w:r>
      <w:r>
        <w:rPr>
          <w:szCs w:val="28"/>
        </w:rPr>
        <w:t>В.В. Горчаков</w:t>
      </w:r>
    </w:p>
    <w:p w:rsidR="00931FD6" w:rsidRPr="00951CA6" w:rsidRDefault="00931FD6" w:rsidP="002D4810"/>
    <w:sectPr w:rsidR="00931FD6" w:rsidRPr="00951CA6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4810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154D7"/>
    <w:rsid w:val="00057575"/>
    <w:rsid w:val="0006101D"/>
    <w:rsid w:val="00065DC3"/>
    <w:rsid w:val="00092EEC"/>
    <w:rsid w:val="00094286"/>
    <w:rsid w:val="000A0C38"/>
    <w:rsid w:val="000B3FB2"/>
    <w:rsid w:val="000D628E"/>
    <w:rsid w:val="000E5228"/>
    <w:rsid w:val="00123119"/>
    <w:rsid w:val="0013142C"/>
    <w:rsid w:val="001539BA"/>
    <w:rsid w:val="00155F7F"/>
    <w:rsid w:val="001603BA"/>
    <w:rsid w:val="00287D91"/>
    <w:rsid w:val="00293370"/>
    <w:rsid w:val="00296B0C"/>
    <w:rsid w:val="002D4810"/>
    <w:rsid w:val="002E17AE"/>
    <w:rsid w:val="003325F4"/>
    <w:rsid w:val="00355026"/>
    <w:rsid w:val="0036368C"/>
    <w:rsid w:val="00392E21"/>
    <w:rsid w:val="00393F26"/>
    <w:rsid w:val="003C2026"/>
    <w:rsid w:val="004B69FA"/>
    <w:rsid w:val="004D1A01"/>
    <w:rsid w:val="00500352"/>
    <w:rsid w:val="005A6019"/>
    <w:rsid w:val="005E1DEE"/>
    <w:rsid w:val="005E6130"/>
    <w:rsid w:val="0064288E"/>
    <w:rsid w:val="006705EF"/>
    <w:rsid w:val="00694BB3"/>
    <w:rsid w:val="00695A4A"/>
    <w:rsid w:val="006B45E6"/>
    <w:rsid w:val="006D45ED"/>
    <w:rsid w:val="006E650F"/>
    <w:rsid w:val="00726997"/>
    <w:rsid w:val="007B48E7"/>
    <w:rsid w:val="007B5289"/>
    <w:rsid w:val="008036B8"/>
    <w:rsid w:val="00813C25"/>
    <w:rsid w:val="00835A0E"/>
    <w:rsid w:val="008818A7"/>
    <w:rsid w:val="00884E16"/>
    <w:rsid w:val="008B53D5"/>
    <w:rsid w:val="008D0BAF"/>
    <w:rsid w:val="009221CC"/>
    <w:rsid w:val="00922AED"/>
    <w:rsid w:val="00924B45"/>
    <w:rsid w:val="00931FD6"/>
    <w:rsid w:val="009372FF"/>
    <w:rsid w:val="0094344A"/>
    <w:rsid w:val="00951CA6"/>
    <w:rsid w:val="009959AC"/>
    <w:rsid w:val="009A0BA3"/>
    <w:rsid w:val="009A7B65"/>
    <w:rsid w:val="009B6B2C"/>
    <w:rsid w:val="009C06BA"/>
    <w:rsid w:val="00A1260E"/>
    <w:rsid w:val="00A13794"/>
    <w:rsid w:val="00A26C60"/>
    <w:rsid w:val="00A4278C"/>
    <w:rsid w:val="00A93332"/>
    <w:rsid w:val="00AB7DF6"/>
    <w:rsid w:val="00AC2564"/>
    <w:rsid w:val="00AD44CC"/>
    <w:rsid w:val="00AE5EE6"/>
    <w:rsid w:val="00B06195"/>
    <w:rsid w:val="00B3543B"/>
    <w:rsid w:val="00BA58C7"/>
    <w:rsid w:val="00BE5DB9"/>
    <w:rsid w:val="00BF30D3"/>
    <w:rsid w:val="00C20E8F"/>
    <w:rsid w:val="00CA7E54"/>
    <w:rsid w:val="00CE19DF"/>
    <w:rsid w:val="00D02716"/>
    <w:rsid w:val="00D61122"/>
    <w:rsid w:val="00D6229B"/>
    <w:rsid w:val="00D84A8B"/>
    <w:rsid w:val="00DF01B2"/>
    <w:rsid w:val="00E05B4F"/>
    <w:rsid w:val="00E93A7F"/>
    <w:rsid w:val="00EC0BF2"/>
    <w:rsid w:val="00EF502B"/>
    <w:rsid w:val="00F727D6"/>
    <w:rsid w:val="00F75CDD"/>
    <w:rsid w:val="00F80A3D"/>
    <w:rsid w:val="00FB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011628-F7C2-46B8-A82B-451CB8C35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114</Words>
  <Characters>879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2015-09-30T02:47:00Z</cp:lastPrinted>
  <dcterms:created xsi:type="dcterms:W3CDTF">2015-09-30T02:47:00Z</dcterms:created>
  <dcterms:modified xsi:type="dcterms:W3CDTF">2015-09-30T02:48:00Z</dcterms:modified>
</cp:coreProperties>
</file>