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4347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CE44B9">
              <w:rPr>
                <w:szCs w:val="28"/>
              </w:rPr>
              <w:t>5</w:t>
            </w:r>
            <w:r w:rsidR="002F09C9">
              <w:rPr>
                <w:szCs w:val="28"/>
              </w:rPr>
              <w:t>7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2457A" w:rsidRDefault="000A0C38" w:rsidP="0058435A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2F09C9">
              <w:rPr>
                <w:szCs w:val="28"/>
              </w:rPr>
              <w:t>Законе</w:t>
            </w:r>
            <w:r w:rsidR="002F09C9" w:rsidRPr="009E27DC">
              <w:rPr>
                <w:szCs w:val="28"/>
              </w:rPr>
              <w:t xml:space="preserve"> Приморского края </w:t>
            </w:r>
            <w:r w:rsidR="002F09C9">
              <w:rPr>
                <w:szCs w:val="28"/>
              </w:rPr>
              <w:br/>
            </w:r>
            <w:r w:rsidR="002F09C9" w:rsidRPr="0059601A">
              <w:rPr>
                <w:szCs w:val="28"/>
              </w:rPr>
              <w:t>"</w:t>
            </w:r>
            <w:r w:rsidR="002F09C9">
              <w:rPr>
                <w:szCs w:val="28"/>
              </w:rPr>
              <w:t xml:space="preserve">О внесении изменений в Закон Приморского края </w:t>
            </w:r>
            <w:r w:rsidR="002F09C9" w:rsidRPr="00A97A40">
              <w:rPr>
                <w:szCs w:val="28"/>
              </w:rPr>
              <w:t>"</w:t>
            </w:r>
            <w:r w:rsidR="002F09C9">
              <w:rPr>
                <w:szCs w:val="28"/>
              </w:rPr>
              <w:t xml:space="preserve">Об </w:t>
            </w:r>
            <w:proofErr w:type="spellStart"/>
            <w:proofErr w:type="gramStart"/>
            <w:r w:rsidR="002F09C9">
              <w:rPr>
                <w:szCs w:val="28"/>
              </w:rPr>
              <w:t>образо</w:t>
            </w:r>
            <w:r w:rsidR="002F09C9">
              <w:rPr>
                <w:szCs w:val="28"/>
              </w:rPr>
              <w:t>-</w:t>
            </w:r>
            <w:r w:rsidR="002F09C9">
              <w:rPr>
                <w:szCs w:val="28"/>
              </w:rPr>
              <w:t>вании</w:t>
            </w:r>
            <w:proofErr w:type="spellEnd"/>
            <w:proofErr w:type="gramEnd"/>
            <w:r w:rsidR="002F09C9">
              <w:rPr>
                <w:szCs w:val="28"/>
              </w:rPr>
              <w:t xml:space="preserve"> в Приморском крае"</w:t>
            </w:r>
          </w:p>
          <w:p w:rsidR="0058435A" w:rsidRPr="00AC2564" w:rsidRDefault="0058435A" w:rsidP="0058435A">
            <w:pPr>
              <w:ind w:left="-108"/>
              <w:jc w:val="both"/>
            </w:pPr>
          </w:p>
        </w:tc>
      </w:tr>
    </w:tbl>
    <w:p w:rsidR="002F09C9" w:rsidRPr="009E27DC" w:rsidRDefault="0058435A" w:rsidP="002F09C9">
      <w:pPr>
        <w:pStyle w:val="a3"/>
        <w:tabs>
          <w:tab w:val="clear" w:pos="4153"/>
          <w:tab w:val="clear" w:pos="8306"/>
        </w:tabs>
        <w:rPr>
          <w:szCs w:val="28"/>
        </w:rPr>
      </w:pPr>
      <w:r>
        <w:tab/>
      </w:r>
      <w:r w:rsidR="002F09C9" w:rsidRPr="009E27DC">
        <w:rPr>
          <w:szCs w:val="28"/>
        </w:rPr>
        <w:t>Законодательное Собрание Приморского края</w:t>
      </w:r>
    </w:p>
    <w:p w:rsidR="002F09C9" w:rsidRPr="009E27DC" w:rsidRDefault="002F09C9" w:rsidP="002F09C9">
      <w:pPr>
        <w:rPr>
          <w:szCs w:val="28"/>
        </w:rPr>
      </w:pPr>
    </w:p>
    <w:p w:rsidR="002F09C9" w:rsidRPr="009E27DC" w:rsidRDefault="002F09C9" w:rsidP="002F09C9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2F09C9" w:rsidRPr="009E27DC" w:rsidRDefault="002F09C9" w:rsidP="002F09C9">
      <w:pPr>
        <w:rPr>
          <w:szCs w:val="28"/>
        </w:rPr>
      </w:pPr>
    </w:p>
    <w:p w:rsidR="002F09C9" w:rsidRDefault="002F09C9" w:rsidP="002F09C9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изменений Закон Приморского края </w:t>
      </w:r>
      <w:r w:rsidRPr="00A97A40">
        <w:rPr>
          <w:szCs w:val="28"/>
        </w:rPr>
        <w:t>"</w:t>
      </w:r>
      <w:r>
        <w:rPr>
          <w:szCs w:val="28"/>
        </w:rPr>
        <w:t>Об образовании в Приморском крае</w:t>
      </w:r>
      <w:r>
        <w:rPr>
          <w:bCs/>
          <w:color w:val="000000"/>
          <w:szCs w:val="28"/>
        </w:rPr>
        <w:t>"</w:t>
      </w:r>
      <w:r>
        <w:t>.</w:t>
      </w:r>
    </w:p>
    <w:p w:rsidR="002F09C9" w:rsidRDefault="002F09C9" w:rsidP="002F09C9">
      <w:pPr>
        <w:jc w:val="both"/>
      </w:pPr>
    </w:p>
    <w:p w:rsidR="002F09C9" w:rsidRDefault="002F09C9" w:rsidP="002F09C9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2F09C9" w:rsidRDefault="002F09C9" w:rsidP="002F09C9">
      <w:pPr>
        <w:jc w:val="both"/>
      </w:pPr>
    </w:p>
    <w:p w:rsidR="002F09C9" w:rsidRDefault="002F09C9" w:rsidP="002F09C9">
      <w:pPr>
        <w:jc w:val="both"/>
      </w:pPr>
      <w:r>
        <w:tab/>
        <w:t>3.Настоящее постановление вступает в силу со дня его принятия.</w:t>
      </w:r>
    </w:p>
    <w:p w:rsidR="002F09C9" w:rsidRDefault="002F09C9" w:rsidP="002F09C9">
      <w:pPr>
        <w:jc w:val="both"/>
      </w:pPr>
    </w:p>
    <w:p w:rsidR="002F09C9" w:rsidRPr="009E27DC" w:rsidRDefault="002F09C9" w:rsidP="002F09C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F09C9" w:rsidRPr="009E27DC" w:rsidRDefault="002F09C9" w:rsidP="002F09C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F09C9" w:rsidRPr="009E27DC" w:rsidRDefault="002F09C9" w:rsidP="002F09C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2F09C9" w:rsidRPr="009E27DC" w:rsidRDefault="002F09C9" w:rsidP="002F09C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</w:t>
      </w:r>
      <w:r>
        <w:rPr>
          <w:szCs w:val="28"/>
        </w:rPr>
        <w:t xml:space="preserve"> </w:t>
      </w:r>
      <w:bookmarkStart w:id="0" w:name="_GoBack"/>
      <w:bookmarkEnd w:id="0"/>
      <w:r w:rsidRPr="009E27DC">
        <w:rPr>
          <w:szCs w:val="28"/>
        </w:rPr>
        <w:t>В.В. Горчаков</w:t>
      </w:r>
    </w:p>
    <w:p w:rsidR="002F09C9" w:rsidRPr="009E27DC" w:rsidRDefault="002F09C9" w:rsidP="002F09C9">
      <w:pPr>
        <w:rPr>
          <w:szCs w:val="28"/>
        </w:rPr>
      </w:pPr>
    </w:p>
    <w:p w:rsidR="00931FD6" w:rsidRPr="00951CA6" w:rsidRDefault="00931FD6" w:rsidP="002F09C9">
      <w:pPr>
        <w:pStyle w:val="a3"/>
        <w:tabs>
          <w:tab w:val="clear" w:pos="4153"/>
          <w:tab w:val="clear" w:pos="8306"/>
        </w:tabs>
      </w:pPr>
    </w:p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810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233D2"/>
    <w:rsid w:val="00057575"/>
    <w:rsid w:val="0006101D"/>
    <w:rsid w:val="00065DC3"/>
    <w:rsid w:val="00092EEC"/>
    <w:rsid w:val="00094286"/>
    <w:rsid w:val="000A0C38"/>
    <w:rsid w:val="000B0483"/>
    <w:rsid w:val="000B3FB2"/>
    <w:rsid w:val="000D628E"/>
    <w:rsid w:val="000E5228"/>
    <w:rsid w:val="00123119"/>
    <w:rsid w:val="0013142C"/>
    <w:rsid w:val="001539BA"/>
    <w:rsid w:val="00155F7F"/>
    <w:rsid w:val="001603BA"/>
    <w:rsid w:val="001C1257"/>
    <w:rsid w:val="001D1858"/>
    <w:rsid w:val="002177FB"/>
    <w:rsid w:val="00287D91"/>
    <w:rsid w:val="00293370"/>
    <w:rsid w:val="00296B0C"/>
    <w:rsid w:val="002979D7"/>
    <w:rsid w:val="002D4810"/>
    <w:rsid w:val="002E17AE"/>
    <w:rsid w:val="002F09C9"/>
    <w:rsid w:val="003325F4"/>
    <w:rsid w:val="00355026"/>
    <w:rsid w:val="0036368C"/>
    <w:rsid w:val="00392E21"/>
    <w:rsid w:val="00393F26"/>
    <w:rsid w:val="003C2026"/>
    <w:rsid w:val="004B69FA"/>
    <w:rsid w:val="004D1A01"/>
    <w:rsid w:val="00500352"/>
    <w:rsid w:val="00534335"/>
    <w:rsid w:val="0058435A"/>
    <w:rsid w:val="005A6019"/>
    <w:rsid w:val="005C7BD3"/>
    <w:rsid w:val="005E1DEE"/>
    <w:rsid w:val="005E6130"/>
    <w:rsid w:val="0062457A"/>
    <w:rsid w:val="0064288E"/>
    <w:rsid w:val="006705EF"/>
    <w:rsid w:val="00694BB3"/>
    <w:rsid w:val="00695A4A"/>
    <w:rsid w:val="006B45E6"/>
    <w:rsid w:val="006D45ED"/>
    <w:rsid w:val="006E650F"/>
    <w:rsid w:val="006F1FB0"/>
    <w:rsid w:val="00726997"/>
    <w:rsid w:val="007B48E7"/>
    <w:rsid w:val="007B5289"/>
    <w:rsid w:val="008036B8"/>
    <w:rsid w:val="00813C25"/>
    <w:rsid w:val="00835A0E"/>
    <w:rsid w:val="008818A7"/>
    <w:rsid w:val="00884E16"/>
    <w:rsid w:val="008B53D5"/>
    <w:rsid w:val="008D0BAF"/>
    <w:rsid w:val="009221CC"/>
    <w:rsid w:val="00922AED"/>
    <w:rsid w:val="00924B45"/>
    <w:rsid w:val="00931FD6"/>
    <w:rsid w:val="009372FF"/>
    <w:rsid w:val="0094344A"/>
    <w:rsid w:val="00951CA6"/>
    <w:rsid w:val="009651E4"/>
    <w:rsid w:val="009959AC"/>
    <w:rsid w:val="009A0BA3"/>
    <w:rsid w:val="009A7B65"/>
    <w:rsid w:val="009B5BA4"/>
    <w:rsid w:val="009B6B2C"/>
    <w:rsid w:val="009C06BA"/>
    <w:rsid w:val="00A1260E"/>
    <w:rsid w:val="00A13794"/>
    <w:rsid w:val="00A26C60"/>
    <w:rsid w:val="00A4278C"/>
    <w:rsid w:val="00A93332"/>
    <w:rsid w:val="00AB7344"/>
    <w:rsid w:val="00AB7DF6"/>
    <w:rsid w:val="00AC2564"/>
    <w:rsid w:val="00AD44CC"/>
    <w:rsid w:val="00AD616E"/>
    <w:rsid w:val="00AE5EE6"/>
    <w:rsid w:val="00B06195"/>
    <w:rsid w:val="00B3543B"/>
    <w:rsid w:val="00BA58C7"/>
    <w:rsid w:val="00BE53FD"/>
    <w:rsid w:val="00BE5DB9"/>
    <w:rsid w:val="00BF30D3"/>
    <w:rsid w:val="00C20E8F"/>
    <w:rsid w:val="00CA7E54"/>
    <w:rsid w:val="00CE19DF"/>
    <w:rsid w:val="00CE44B9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27D6"/>
    <w:rsid w:val="00F75CDD"/>
    <w:rsid w:val="00F80A3D"/>
    <w:rsid w:val="00FA251C"/>
    <w:rsid w:val="00FB75B0"/>
    <w:rsid w:val="00FE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CE039-0794-4E5A-B77E-667827083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68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2015-09-30T03:17:00Z</cp:lastPrinted>
  <dcterms:created xsi:type="dcterms:W3CDTF">2015-09-30T03:17:00Z</dcterms:created>
  <dcterms:modified xsi:type="dcterms:W3CDTF">2015-09-30T03:17:00Z</dcterms:modified>
</cp:coreProperties>
</file>