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4412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CE44B9">
              <w:rPr>
                <w:szCs w:val="28"/>
              </w:rPr>
              <w:t>5</w:t>
            </w:r>
            <w:r w:rsidR="00174B90">
              <w:rPr>
                <w:szCs w:val="28"/>
              </w:rPr>
              <w:t>6</w:t>
            </w:r>
            <w:bookmarkStart w:id="0" w:name="_GoBack"/>
            <w:bookmarkEnd w:id="0"/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457A" w:rsidRDefault="000A0C38" w:rsidP="0058435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174B90" w:rsidRPr="009E27DC">
              <w:rPr>
                <w:szCs w:val="28"/>
              </w:rPr>
              <w:t xml:space="preserve">проекте закона Приморского края </w:t>
            </w:r>
            <w:r w:rsidR="00174B90" w:rsidRPr="006D6F8B">
              <w:rPr>
                <w:szCs w:val="28"/>
              </w:rPr>
              <w:t>"</w:t>
            </w:r>
            <w:r w:rsidR="00174B90">
              <w:rPr>
                <w:szCs w:val="28"/>
              </w:rPr>
              <w:t xml:space="preserve">О внесении изменений </w:t>
            </w:r>
            <w:r w:rsidR="00174B90">
              <w:rPr>
                <w:szCs w:val="28"/>
              </w:rPr>
              <w:br/>
            </w:r>
            <w:r w:rsidR="00174B90">
              <w:rPr>
                <w:szCs w:val="28"/>
              </w:rPr>
              <w:t xml:space="preserve">в Закон Приморского края </w:t>
            </w:r>
            <w:r w:rsidR="00174B90">
              <w:rPr>
                <w:szCs w:val="28"/>
              </w:rPr>
              <w:br/>
            </w:r>
            <w:r w:rsidR="00174B90">
              <w:rPr>
                <w:szCs w:val="28"/>
              </w:rPr>
              <w:t>"Об образовании в Приморском крае"</w:t>
            </w:r>
          </w:p>
          <w:p w:rsidR="0058435A" w:rsidRPr="00AC2564" w:rsidRDefault="0058435A" w:rsidP="0058435A">
            <w:pPr>
              <w:ind w:left="-108"/>
              <w:jc w:val="both"/>
            </w:pPr>
          </w:p>
        </w:tc>
      </w:tr>
    </w:tbl>
    <w:p w:rsidR="00174B90" w:rsidRPr="009E27DC" w:rsidRDefault="0058435A" w:rsidP="00174B90">
      <w:pPr>
        <w:pStyle w:val="a3"/>
        <w:tabs>
          <w:tab w:val="clear" w:pos="4153"/>
          <w:tab w:val="clear" w:pos="8306"/>
        </w:tabs>
        <w:rPr>
          <w:szCs w:val="28"/>
        </w:rPr>
      </w:pPr>
      <w:r>
        <w:tab/>
      </w:r>
      <w:r w:rsidR="00174B90" w:rsidRPr="009E27DC">
        <w:rPr>
          <w:szCs w:val="28"/>
        </w:rPr>
        <w:t>Законодательное Собрание Приморского края</w:t>
      </w:r>
    </w:p>
    <w:p w:rsidR="00174B90" w:rsidRPr="009E27DC" w:rsidRDefault="00174B90" w:rsidP="00174B90">
      <w:pPr>
        <w:rPr>
          <w:szCs w:val="28"/>
        </w:rPr>
      </w:pPr>
    </w:p>
    <w:p w:rsidR="00174B90" w:rsidRPr="009E27DC" w:rsidRDefault="00174B90" w:rsidP="00174B90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74B90" w:rsidRPr="009E27DC" w:rsidRDefault="00174B90" w:rsidP="00174B90">
      <w:pPr>
        <w:rPr>
          <w:szCs w:val="28"/>
        </w:rPr>
      </w:pPr>
    </w:p>
    <w:p w:rsidR="00174B90" w:rsidRPr="009E27DC" w:rsidRDefault="00174B90" w:rsidP="00174B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27DC">
        <w:rPr>
          <w:szCs w:val="28"/>
        </w:rPr>
        <w:t xml:space="preserve">1.Принять проект закона Приморского края </w:t>
      </w:r>
      <w:r w:rsidRPr="006D6F8B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"Об образовании в Приморском крае" </w:t>
      </w:r>
      <w:r w:rsidRPr="009E27DC">
        <w:rPr>
          <w:szCs w:val="28"/>
        </w:rPr>
        <w:t>в первом чтении.</w:t>
      </w:r>
    </w:p>
    <w:p w:rsidR="00174B90" w:rsidRPr="009E27DC" w:rsidRDefault="00174B90" w:rsidP="00174B90">
      <w:pPr>
        <w:ind w:firstLine="709"/>
        <w:jc w:val="both"/>
        <w:rPr>
          <w:szCs w:val="28"/>
        </w:rPr>
      </w:pPr>
    </w:p>
    <w:p w:rsidR="00174B90" w:rsidRDefault="00174B90" w:rsidP="00174B9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174B90" w:rsidRDefault="00174B90" w:rsidP="00174B9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74B90" w:rsidRDefault="00174B90" w:rsidP="00174B9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174B90" w:rsidRDefault="00174B90" w:rsidP="00174B90">
      <w:pPr>
        <w:ind w:firstLine="709"/>
        <w:jc w:val="both"/>
        <w:rPr>
          <w:szCs w:val="28"/>
        </w:rPr>
      </w:pPr>
    </w:p>
    <w:p w:rsidR="00174B90" w:rsidRDefault="00174B90" w:rsidP="00174B9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74B90" w:rsidRPr="009E27DC" w:rsidRDefault="00174B90" w:rsidP="00174B9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74B90" w:rsidRPr="009E27DC" w:rsidRDefault="00174B90" w:rsidP="00174B9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174B90" w:rsidRPr="009E27DC" w:rsidRDefault="00174B90" w:rsidP="00174B9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2F09C9" w:rsidRPr="009E27DC" w:rsidRDefault="002F09C9" w:rsidP="00174B90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31FD6" w:rsidRPr="00951CA6" w:rsidRDefault="00931FD6" w:rsidP="002F09C9">
      <w:pPr>
        <w:pStyle w:val="a3"/>
        <w:tabs>
          <w:tab w:val="clear" w:pos="4153"/>
          <w:tab w:val="clear" w:pos="8306"/>
        </w:tabs>
      </w:pP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0483"/>
    <w:rsid w:val="000B3FB2"/>
    <w:rsid w:val="000D628E"/>
    <w:rsid w:val="000E5228"/>
    <w:rsid w:val="00123119"/>
    <w:rsid w:val="0013142C"/>
    <w:rsid w:val="001539BA"/>
    <w:rsid w:val="00155F7F"/>
    <w:rsid w:val="001603BA"/>
    <w:rsid w:val="00174B90"/>
    <w:rsid w:val="001C1257"/>
    <w:rsid w:val="001D1858"/>
    <w:rsid w:val="002177FB"/>
    <w:rsid w:val="00287D91"/>
    <w:rsid w:val="00293370"/>
    <w:rsid w:val="00296B0C"/>
    <w:rsid w:val="002979D7"/>
    <w:rsid w:val="002D4810"/>
    <w:rsid w:val="002E17AE"/>
    <w:rsid w:val="002F09C9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34335"/>
    <w:rsid w:val="0058435A"/>
    <w:rsid w:val="005A6019"/>
    <w:rsid w:val="005C7BD3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6F1FB0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651E4"/>
    <w:rsid w:val="00992307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344"/>
    <w:rsid w:val="00AB7DF6"/>
    <w:rsid w:val="00AC2564"/>
    <w:rsid w:val="00AD44CC"/>
    <w:rsid w:val="00AD616E"/>
    <w:rsid w:val="00AE5EE6"/>
    <w:rsid w:val="00B06195"/>
    <w:rsid w:val="00B3543B"/>
    <w:rsid w:val="00BA58C7"/>
    <w:rsid w:val="00BE53FD"/>
    <w:rsid w:val="00BE5DB9"/>
    <w:rsid w:val="00BF30D3"/>
    <w:rsid w:val="00C20E8F"/>
    <w:rsid w:val="00CA7E54"/>
    <w:rsid w:val="00CE19DF"/>
    <w:rsid w:val="00CE44B9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A251C"/>
    <w:rsid w:val="00FB75B0"/>
    <w:rsid w:val="00FE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69281-F144-431C-8ECF-D3F83B74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2015-09-30T03:17:00Z</cp:lastPrinted>
  <dcterms:created xsi:type="dcterms:W3CDTF">2015-09-30T03:18:00Z</dcterms:created>
  <dcterms:modified xsi:type="dcterms:W3CDTF">2015-09-30T03:19:00Z</dcterms:modified>
</cp:coreProperties>
</file>