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21361" r:id="rId8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51CA6">
              <w:rPr>
                <w:szCs w:val="28"/>
              </w:rPr>
              <w:t>55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A7B65" w:rsidRDefault="000A0C38" w:rsidP="00951CA6">
            <w:pPr>
              <w:ind w:left="-108"/>
              <w:jc w:val="both"/>
            </w:pPr>
            <w:r>
              <w:t xml:space="preserve">О </w:t>
            </w:r>
            <w:r w:rsidR="00951CA6">
              <w:t>Законе Приморского края                   "О внесении изменений в Закон Приморского края "О социальной поддержке льготных категорий граждан, проживаю</w:t>
            </w:r>
            <w:bookmarkStart w:id="0" w:name="_GoBack"/>
            <w:bookmarkEnd w:id="0"/>
            <w:r w:rsidR="00951CA6">
              <w:t>щих на территории Приморского края"</w:t>
            </w:r>
          </w:p>
          <w:p w:rsidR="00951CA6" w:rsidRPr="00AC2564" w:rsidRDefault="00951CA6" w:rsidP="00951CA6">
            <w:pPr>
              <w:ind w:left="-108"/>
              <w:jc w:val="both"/>
            </w:pPr>
          </w:p>
        </w:tc>
      </w:tr>
    </w:tbl>
    <w:p w:rsidR="00951CA6" w:rsidRDefault="00951CA6" w:rsidP="00951CA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</w:pPr>
    </w:p>
    <w:p w:rsidR="00951CA6" w:rsidRDefault="00951CA6" w:rsidP="00951CA6">
      <w:pPr>
        <w:ind w:firstLine="709"/>
        <w:jc w:val="both"/>
      </w:pPr>
      <w:r>
        <w:t>1.Принять Закон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края".</w:t>
      </w:r>
    </w:p>
    <w:p w:rsidR="00951CA6" w:rsidRDefault="00951CA6" w:rsidP="00951CA6">
      <w:pPr>
        <w:ind w:firstLine="709"/>
        <w:jc w:val="both"/>
      </w:pPr>
    </w:p>
    <w:p w:rsidR="00951CA6" w:rsidRDefault="00951CA6" w:rsidP="00951CA6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951CA6" w:rsidRDefault="00951CA6" w:rsidP="00951CA6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951CA6" w:rsidRPr="00071DFA" w:rsidRDefault="00951CA6" w:rsidP="00951CA6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31FD6" w:rsidRPr="00951CA6" w:rsidRDefault="00931FD6" w:rsidP="00951CA6">
      <w:pPr>
        <w:ind w:firstLine="720"/>
      </w:pPr>
    </w:p>
    <w:sectPr w:rsidR="00931FD6" w:rsidRPr="00951CA6" w:rsidSect="009A7B6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93370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AED"/>
    <w:rsid w:val="00924B45"/>
    <w:rsid w:val="00931FD6"/>
    <w:rsid w:val="009372FF"/>
    <w:rsid w:val="0094344A"/>
    <w:rsid w:val="00951CA6"/>
    <w:rsid w:val="009959AC"/>
    <w:rsid w:val="009A7B65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2015-09-30T01:55:00Z</cp:lastPrinted>
  <dcterms:created xsi:type="dcterms:W3CDTF">2015-09-30T02:28:00Z</dcterms:created>
  <dcterms:modified xsi:type="dcterms:W3CDTF">2015-09-30T02:29:00Z</dcterms:modified>
</cp:coreProperties>
</file>