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1538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951CA6">
              <w:rPr>
                <w:szCs w:val="28"/>
              </w:rPr>
              <w:t>5</w:t>
            </w:r>
            <w:r w:rsidR="00500352">
              <w:rPr>
                <w:szCs w:val="28"/>
              </w:rPr>
              <w:t>3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51CA6" w:rsidRDefault="000A0C38" w:rsidP="00287D91">
            <w:pPr>
              <w:ind w:left="-108"/>
              <w:jc w:val="both"/>
            </w:pPr>
            <w:r>
              <w:t xml:space="preserve">О </w:t>
            </w:r>
            <w:r w:rsidR="00287D91">
              <w:t>Законе Приморского края                   "О внесении изменений в               статью 5 Закона Приморского края "О защите прав ребенка в Приморском крае"</w:t>
            </w:r>
          </w:p>
          <w:p w:rsidR="00287D91" w:rsidRPr="00AC2564" w:rsidRDefault="00287D91" w:rsidP="00287D91">
            <w:pPr>
              <w:ind w:left="-108"/>
              <w:jc w:val="both"/>
            </w:pPr>
          </w:p>
        </w:tc>
      </w:tr>
    </w:tbl>
    <w:p w:rsidR="00287D91" w:rsidRDefault="00393F26" w:rsidP="00287D91">
      <w:r>
        <w:tab/>
      </w:r>
      <w:r w:rsidR="00287D91">
        <w:t xml:space="preserve">Законодательное Собрание Приморского края </w:t>
      </w:r>
    </w:p>
    <w:p w:rsidR="00287D91" w:rsidRDefault="00287D91" w:rsidP="00287D91">
      <w:pPr>
        <w:pStyle w:val="a3"/>
        <w:tabs>
          <w:tab w:val="clear" w:pos="4153"/>
          <w:tab w:val="clear" w:pos="8306"/>
        </w:tabs>
      </w:pPr>
    </w:p>
    <w:p w:rsidR="00287D91" w:rsidRDefault="00287D91" w:rsidP="00287D9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87D91" w:rsidRDefault="00287D91" w:rsidP="00287D91">
      <w:pPr>
        <w:pStyle w:val="a3"/>
        <w:tabs>
          <w:tab w:val="clear" w:pos="4153"/>
          <w:tab w:val="clear" w:pos="8306"/>
        </w:tabs>
      </w:pPr>
    </w:p>
    <w:p w:rsidR="00287D91" w:rsidRDefault="00287D91" w:rsidP="00287D91">
      <w:pPr>
        <w:ind w:firstLine="709"/>
        <w:jc w:val="both"/>
      </w:pPr>
      <w:r>
        <w:t>1.Принять Закон Приморского края "О внесении изменений в статью 5 Закона Приморского края "О защите прав ребенка в Приморском крае".</w:t>
      </w:r>
    </w:p>
    <w:p w:rsidR="00287D91" w:rsidRDefault="00287D91" w:rsidP="00287D91">
      <w:pPr>
        <w:ind w:firstLine="709"/>
        <w:jc w:val="both"/>
      </w:pPr>
    </w:p>
    <w:p w:rsidR="00287D91" w:rsidRDefault="00287D91" w:rsidP="00287D91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287D91" w:rsidRDefault="00287D91" w:rsidP="00287D91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287D91" w:rsidRPr="00071DFA" w:rsidRDefault="00287D91" w:rsidP="00287D91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287D91" w:rsidRDefault="00287D91" w:rsidP="00287D91">
      <w:pPr>
        <w:pStyle w:val="a3"/>
        <w:tabs>
          <w:tab w:val="clear" w:pos="4153"/>
          <w:tab w:val="clear" w:pos="8306"/>
        </w:tabs>
        <w:jc w:val="both"/>
      </w:pPr>
    </w:p>
    <w:p w:rsidR="00287D91" w:rsidRDefault="00287D91" w:rsidP="00287D91">
      <w:pPr>
        <w:pStyle w:val="a3"/>
        <w:tabs>
          <w:tab w:val="clear" w:pos="4153"/>
          <w:tab w:val="clear" w:pos="8306"/>
        </w:tabs>
        <w:jc w:val="both"/>
      </w:pPr>
    </w:p>
    <w:p w:rsidR="00287D91" w:rsidRDefault="00287D91" w:rsidP="00287D91">
      <w:pPr>
        <w:pStyle w:val="a3"/>
        <w:tabs>
          <w:tab w:val="clear" w:pos="4153"/>
          <w:tab w:val="clear" w:pos="8306"/>
        </w:tabs>
        <w:jc w:val="both"/>
      </w:pPr>
    </w:p>
    <w:p w:rsidR="00287D91" w:rsidRDefault="00287D91" w:rsidP="00287D91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287D91" w:rsidRDefault="00287D91" w:rsidP="00287D91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</w:t>
      </w:r>
      <w:r>
        <w:t xml:space="preserve">  </w:t>
      </w:r>
      <w:bookmarkStart w:id="0" w:name="_GoBack"/>
      <w:bookmarkEnd w:id="0"/>
      <w:r>
        <w:t xml:space="preserve">  В.В. Горчаков</w:t>
      </w:r>
    </w:p>
    <w:p w:rsidR="00287D91" w:rsidRDefault="00287D91" w:rsidP="00287D91"/>
    <w:p w:rsidR="00931FD6" w:rsidRPr="00951CA6" w:rsidRDefault="00931FD6" w:rsidP="00287D91"/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1CA6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57575"/>
    <w:rsid w:val="00065DC3"/>
    <w:rsid w:val="000A0C38"/>
    <w:rsid w:val="000B3FB2"/>
    <w:rsid w:val="000D628E"/>
    <w:rsid w:val="000E5228"/>
    <w:rsid w:val="00123119"/>
    <w:rsid w:val="00155F7F"/>
    <w:rsid w:val="001603BA"/>
    <w:rsid w:val="00287D91"/>
    <w:rsid w:val="00293370"/>
    <w:rsid w:val="00296B0C"/>
    <w:rsid w:val="003325F4"/>
    <w:rsid w:val="0036368C"/>
    <w:rsid w:val="00392E21"/>
    <w:rsid w:val="00393F26"/>
    <w:rsid w:val="003C2026"/>
    <w:rsid w:val="004B69FA"/>
    <w:rsid w:val="004D1A01"/>
    <w:rsid w:val="00500352"/>
    <w:rsid w:val="005A6019"/>
    <w:rsid w:val="005E6130"/>
    <w:rsid w:val="0064288E"/>
    <w:rsid w:val="00695A4A"/>
    <w:rsid w:val="006D45ED"/>
    <w:rsid w:val="006E650F"/>
    <w:rsid w:val="00726997"/>
    <w:rsid w:val="007B48E7"/>
    <w:rsid w:val="007B5289"/>
    <w:rsid w:val="00835A0E"/>
    <w:rsid w:val="008818A7"/>
    <w:rsid w:val="00884E16"/>
    <w:rsid w:val="008B53D5"/>
    <w:rsid w:val="00922AED"/>
    <w:rsid w:val="00924B45"/>
    <w:rsid w:val="00931FD6"/>
    <w:rsid w:val="009372FF"/>
    <w:rsid w:val="0094344A"/>
    <w:rsid w:val="00951CA6"/>
    <w:rsid w:val="009959AC"/>
    <w:rsid w:val="009A7B65"/>
    <w:rsid w:val="009C06BA"/>
    <w:rsid w:val="00A1260E"/>
    <w:rsid w:val="00A13794"/>
    <w:rsid w:val="00A26C60"/>
    <w:rsid w:val="00A93332"/>
    <w:rsid w:val="00AC2564"/>
    <w:rsid w:val="00AE5EE6"/>
    <w:rsid w:val="00B06195"/>
    <w:rsid w:val="00B3543B"/>
    <w:rsid w:val="00BA58C7"/>
    <w:rsid w:val="00BE5DB9"/>
    <w:rsid w:val="00BF30D3"/>
    <w:rsid w:val="00C20E8F"/>
    <w:rsid w:val="00CA7E54"/>
    <w:rsid w:val="00CE19DF"/>
    <w:rsid w:val="00D02716"/>
    <w:rsid w:val="00DF01B2"/>
    <w:rsid w:val="00E93A7F"/>
    <w:rsid w:val="00EC0BF2"/>
    <w:rsid w:val="00EF502B"/>
    <w:rsid w:val="00F75CDD"/>
    <w:rsid w:val="00F8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E13C9-0F1E-471C-8DEB-FF967EE48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77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2015-09-30T02:30:00Z</cp:lastPrinted>
  <dcterms:created xsi:type="dcterms:W3CDTF">2015-09-30T02:30:00Z</dcterms:created>
  <dcterms:modified xsi:type="dcterms:W3CDTF">2015-09-30T02:32:00Z</dcterms:modified>
</cp:coreProperties>
</file>