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0513804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A3243F">
              <w:rPr>
                <w:szCs w:val="28"/>
              </w:rPr>
              <w:t>50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A3243F">
              <w:rPr>
                <w:szCs w:val="28"/>
              </w:rPr>
              <w:t xml:space="preserve">проекте закона Приморского края </w:t>
            </w:r>
            <w:r w:rsidR="00A3243F">
              <w:t>"</w:t>
            </w:r>
            <w:r w:rsidR="00A3243F">
              <w:rPr>
                <w:szCs w:val="28"/>
              </w:rPr>
              <w:t xml:space="preserve">О внесении изменений </w:t>
            </w:r>
            <w:r w:rsidR="00B8661B">
              <w:rPr>
                <w:szCs w:val="28"/>
              </w:rPr>
              <w:br/>
            </w:r>
            <w:r w:rsidR="00A3243F">
              <w:rPr>
                <w:szCs w:val="28"/>
              </w:rPr>
              <w:t>в законодательные акты Приморского края о разграничении имущества, находящегося в муниципальной собственности</w:t>
            </w:r>
            <w:r w:rsidR="00B8661B">
              <w:rPr>
                <w:szCs w:val="28"/>
              </w:rPr>
              <w:t>,</w:t>
            </w:r>
            <w:r w:rsidR="00A3243F">
              <w:rPr>
                <w:szCs w:val="28"/>
              </w:rPr>
              <w:t xml:space="preserve"> между муниципальными районами и поселениями, образованными в границах муниципальных районов"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B56179" w:rsidRDefault="00393F26" w:rsidP="00A3243F">
      <w:r>
        <w:tab/>
      </w:r>
      <w:r w:rsidR="00B56179">
        <w:t xml:space="preserve">Законодательное Собрание Приморского края </w:t>
      </w:r>
    </w:p>
    <w:p w:rsidR="00B56179" w:rsidRDefault="00B56179" w:rsidP="00B56179">
      <w:pPr>
        <w:ind w:firstLine="720"/>
      </w:pPr>
    </w:p>
    <w:p w:rsidR="00B56179" w:rsidRDefault="00B56179" w:rsidP="00B56179">
      <w:r>
        <w:t>ПОСТАНОВЛЯЕТ:</w:t>
      </w:r>
    </w:p>
    <w:p w:rsidR="00B56179" w:rsidRDefault="00B56179" w:rsidP="00B56179">
      <w:pPr>
        <w:ind w:firstLine="720"/>
      </w:pPr>
    </w:p>
    <w:p w:rsidR="00B56179" w:rsidRDefault="00B56179" w:rsidP="00B56179">
      <w:pPr>
        <w:ind w:firstLine="720"/>
        <w:jc w:val="both"/>
      </w:pPr>
      <w:r>
        <w:t>1.Принять проект закона Приморского края "</w:t>
      </w:r>
      <w:r>
        <w:rPr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</w:t>
      </w:r>
      <w:r w:rsidR="00B8661B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между муниципальными районами и поселениями, образованными в границах муниципальных районов"</w:t>
      </w:r>
      <w:r>
        <w:t xml:space="preserve"> в первом чтении.</w:t>
      </w:r>
    </w:p>
    <w:p w:rsidR="00B56179" w:rsidRDefault="00B56179" w:rsidP="00B56179">
      <w:pPr>
        <w:ind w:firstLine="720"/>
        <w:jc w:val="both"/>
        <w:rPr>
          <w:szCs w:val="28"/>
        </w:rPr>
      </w:pPr>
    </w:p>
    <w:p w:rsidR="00B56179" w:rsidRDefault="00B56179" w:rsidP="00B56179">
      <w:pPr>
        <w:ind w:firstLine="720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56179" w:rsidRDefault="00B56179" w:rsidP="00B56179">
      <w:pPr>
        <w:ind w:firstLine="720"/>
        <w:jc w:val="both"/>
      </w:pPr>
    </w:p>
    <w:p w:rsidR="00B56179" w:rsidRDefault="00B56179" w:rsidP="00B5617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56179" w:rsidRDefault="00B56179" w:rsidP="00B56179">
      <w:pPr>
        <w:jc w:val="both"/>
      </w:pPr>
    </w:p>
    <w:p w:rsidR="00B56179" w:rsidRDefault="00B56179" w:rsidP="00B56179">
      <w:pPr>
        <w:jc w:val="both"/>
      </w:pPr>
    </w:p>
    <w:p w:rsidR="00B56179" w:rsidRDefault="00B56179" w:rsidP="00B56179">
      <w:pPr>
        <w:jc w:val="both"/>
      </w:pPr>
    </w:p>
    <w:p w:rsidR="00B56179" w:rsidRDefault="00B56179" w:rsidP="00B56179">
      <w:pPr>
        <w:jc w:val="both"/>
      </w:pPr>
      <w:r>
        <w:t xml:space="preserve">Председатель </w:t>
      </w:r>
    </w:p>
    <w:p w:rsidR="00931FD6" w:rsidRPr="00951CA6" w:rsidRDefault="00B56179" w:rsidP="00B56179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17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8661B"/>
    <w:rsid w:val="00BA58C7"/>
    <w:rsid w:val="00BE5DB9"/>
    <w:rsid w:val="00BF30D3"/>
    <w:rsid w:val="00C20E8F"/>
    <w:rsid w:val="00CA7E54"/>
    <w:rsid w:val="00CE19DF"/>
    <w:rsid w:val="00D02716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EEEA9-258D-4C06-8841-B8C227AF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2015-09-30T02:35:00Z</cp:lastPrinted>
  <dcterms:created xsi:type="dcterms:W3CDTF">2015-09-30T04:10:00Z</dcterms:created>
  <dcterms:modified xsi:type="dcterms:W3CDTF">2015-09-30T07:08:00Z</dcterms:modified>
</cp:coreProperties>
</file>