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1685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9B6B2C">
              <w:rPr>
                <w:szCs w:val="28"/>
              </w:rPr>
              <w:t>49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9B6B2C">
              <w:t xml:space="preserve">Законе Приморского края                   "О внесении изменений </w:t>
            </w:r>
            <w:r w:rsidR="00FB75B0">
              <w:br/>
            </w:r>
            <w:r w:rsidR="009B6B2C">
              <w:t xml:space="preserve">в Закон Приморского края </w:t>
            </w:r>
            <w:r w:rsidR="00FB75B0">
              <w:br/>
            </w:r>
            <w:bookmarkStart w:id="0" w:name="_GoBack"/>
            <w:bookmarkEnd w:id="0"/>
            <w:r w:rsidR="009B6B2C">
              <w:t>"Об Уполномоченном по правам человека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06101D" w:rsidRDefault="00393F26" w:rsidP="009B6B2C">
      <w:r>
        <w:tab/>
      </w:r>
      <w:r w:rsidR="0006101D">
        <w:t>Законодательное Собрание Приморского края</w:t>
      </w:r>
    </w:p>
    <w:p w:rsidR="0006101D" w:rsidRDefault="0006101D" w:rsidP="0006101D">
      <w:pPr>
        <w:tabs>
          <w:tab w:val="left" w:pos="709"/>
        </w:tabs>
      </w:pPr>
    </w:p>
    <w:p w:rsidR="0006101D" w:rsidRDefault="0006101D" w:rsidP="0006101D">
      <w:r>
        <w:t>ПОСТАНОВЛЯЕТ:</w:t>
      </w:r>
    </w:p>
    <w:p w:rsidR="0006101D" w:rsidRDefault="0006101D" w:rsidP="0006101D"/>
    <w:p w:rsidR="0006101D" w:rsidRDefault="0006101D" w:rsidP="0006101D">
      <w:pPr>
        <w:jc w:val="both"/>
      </w:pPr>
      <w:r>
        <w:tab/>
        <w:t>1.Принять Закон Приморского края "О внесении изменений в Закон Приморского края "Об Уполномоченном по правам человека в Приморском крае".</w:t>
      </w:r>
    </w:p>
    <w:p w:rsidR="0006101D" w:rsidRDefault="0006101D" w:rsidP="0006101D">
      <w:pPr>
        <w:jc w:val="both"/>
      </w:pP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9B6B2C">
        <w:t xml:space="preserve"> </w:t>
      </w:r>
      <w:r>
        <w:t xml:space="preserve">     В.В. Горчаков</w:t>
      </w:r>
    </w:p>
    <w:p w:rsidR="0006101D" w:rsidRDefault="0006101D" w:rsidP="0006101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931FD6" w:rsidRPr="00951CA6" w:rsidRDefault="00931FD6" w:rsidP="0006101D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CA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A0C38"/>
    <w:rsid w:val="000B3FB2"/>
    <w:rsid w:val="000D628E"/>
    <w:rsid w:val="000E5228"/>
    <w:rsid w:val="00123119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93332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CA116-4EF3-4D4A-A8B4-22F6B39D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2015-09-30T02:33:00Z</cp:lastPrinted>
  <dcterms:created xsi:type="dcterms:W3CDTF">2015-09-30T02:34:00Z</dcterms:created>
  <dcterms:modified xsi:type="dcterms:W3CDTF">2015-09-30T02:34:00Z</dcterms:modified>
</cp:coreProperties>
</file>