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1496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7007D9">
              <w:rPr>
                <w:szCs w:val="28"/>
              </w:rPr>
              <w:t>04</w:t>
            </w:r>
            <w:r w:rsidR="00B728F5">
              <w:rPr>
                <w:szCs w:val="28"/>
              </w:rPr>
              <w:t>6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7007D9" w:rsidP="00AD44CC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B728F5">
              <w:rPr>
                <w:szCs w:val="28"/>
              </w:rPr>
              <w:t xml:space="preserve">Законе Приморского края </w:t>
            </w:r>
            <w:r w:rsidR="00B728F5">
              <w:rPr>
                <w:szCs w:val="28"/>
              </w:rPr>
              <w:br/>
            </w:r>
            <w:r w:rsidR="00B728F5" w:rsidRPr="002179E5">
              <w:rPr>
                <w:szCs w:val="28"/>
              </w:rPr>
              <w:t>"О внесении изм</w:t>
            </w:r>
            <w:r w:rsidR="00B728F5">
              <w:rPr>
                <w:szCs w:val="28"/>
              </w:rPr>
              <w:t>енений в Закон Приморского края "О пожарной безопасности в Приморском крае"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B728F5" w:rsidRDefault="00393F26" w:rsidP="00B728F5">
      <w:pPr>
        <w:jc w:val="both"/>
      </w:pPr>
      <w:r>
        <w:tab/>
      </w:r>
      <w:r w:rsidR="00B728F5">
        <w:t xml:space="preserve">Законодательное Собрание Приморского края </w:t>
      </w:r>
    </w:p>
    <w:p w:rsidR="00B728F5" w:rsidRDefault="00B728F5" w:rsidP="00B728F5">
      <w:pPr>
        <w:pStyle w:val="a3"/>
        <w:tabs>
          <w:tab w:val="clear" w:pos="4153"/>
          <w:tab w:val="clear" w:pos="8306"/>
        </w:tabs>
      </w:pPr>
    </w:p>
    <w:p w:rsidR="00B728F5" w:rsidRDefault="00B728F5" w:rsidP="00B728F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728F5" w:rsidRDefault="00B728F5" w:rsidP="00B728F5"/>
    <w:p w:rsidR="00B728F5" w:rsidRDefault="00B728F5" w:rsidP="00B728F5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 пожарной безопасности в Приморском крае". </w:t>
      </w:r>
    </w:p>
    <w:p w:rsidR="00B728F5" w:rsidRDefault="00B728F5" w:rsidP="00B728F5">
      <w:pPr>
        <w:ind w:firstLine="720"/>
        <w:jc w:val="both"/>
      </w:pPr>
    </w:p>
    <w:p w:rsidR="00B728F5" w:rsidRDefault="00B728F5" w:rsidP="00B728F5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728F5" w:rsidRDefault="00B728F5" w:rsidP="00B728F5">
      <w:pPr>
        <w:ind w:firstLine="709"/>
        <w:jc w:val="both"/>
      </w:pPr>
    </w:p>
    <w:p w:rsidR="00B728F5" w:rsidRDefault="00B728F5" w:rsidP="00B728F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728F5" w:rsidRDefault="00B728F5" w:rsidP="00B728F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728F5" w:rsidRDefault="00B728F5" w:rsidP="00B728F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728F5" w:rsidRDefault="00B728F5" w:rsidP="00B728F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728F5" w:rsidRDefault="00B728F5" w:rsidP="00B728F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728F5" w:rsidRDefault="00B728F5" w:rsidP="00B728F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bookmarkStart w:id="0" w:name="_GoBack"/>
      <w:bookmarkEnd w:id="0"/>
      <w:r>
        <w:t xml:space="preserve">  В.В. Горчаков</w:t>
      </w:r>
    </w:p>
    <w:p w:rsidR="00656AEC" w:rsidRPr="00656AEC" w:rsidRDefault="00656AEC" w:rsidP="00B728F5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7D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C2026"/>
    <w:rsid w:val="004173DD"/>
    <w:rsid w:val="004B69FA"/>
    <w:rsid w:val="004D1A01"/>
    <w:rsid w:val="00500352"/>
    <w:rsid w:val="0056482C"/>
    <w:rsid w:val="005936A9"/>
    <w:rsid w:val="005A6019"/>
    <w:rsid w:val="005B7281"/>
    <w:rsid w:val="005E6130"/>
    <w:rsid w:val="005F5A89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73747"/>
    <w:rsid w:val="007824A1"/>
    <w:rsid w:val="00793499"/>
    <w:rsid w:val="007B48E7"/>
    <w:rsid w:val="007B5289"/>
    <w:rsid w:val="00834BC3"/>
    <w:rsid w:val="00835A0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6555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3543B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A1E54"/>
    <w:rsid w:val="00DC6CCF"/>
    <w:rsid w:val="00DF01B2"/>
    <w:rsid w:val="00E06775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6F630-CF1A-44BE-B56A-EB7AC9A69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71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2015-09-30T05:17:00Z</cp:lastPrinted>
  <dcterms:created xsi:type="dcterms:W3CDTF">2015-09-30T05:18:00Z</dcterms:created>
  <dcterms:modified xsi:type="dcterms:W3CDTF">2015-09-30T05:18:00Z</dcterms:modified>
</cp:coreProperties>
</file>