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143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7007D9">
              <w:rPr>
                <w:szCs w:val="28"/>
              </w:rPr>
              <w:t>045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7007D9" w:rsidP="00AD44CC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енения в статью 14 Закона Приморского края "О пожарной безопасности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7007D9" w:rsidRDefault="00393F26" w:rsidP="007007D9">
      <w:pPr>
        <w:jc w:val="both"/>
      </w:pPr>
      <w:r>
        <w:tab/>
      </w:r>
      <w:r w:rsidR="007007D9">
        <w:t xml:space="preserve">Законодательное Собрание Приморского края </w:t>
      </w:r>
    </w:p>
    <w:p w:rsidR="007007D9" w:rsidRDefault="007007D9" w:rsidP="007007D9">
      <w:pPr>
        <w:pStyle w:val="a3"/>
        <w:tabs>
          <w:tab w:val="clear" w:pos="4153"/>
          <w:tab w:val="clear" w:pos="8306"/>
        </w:tabs>
      </w:pPr>
    </w:p>
    <w:p w:rsidR="007007D9" w:rsidRDefault="007007D9" w:rsidP="007007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007D9" w:rsidRDefault="007007D9" w:rsidP="007007D9"/>
    <w:p w:rsidR="007007D9" w:rsidRDefault="007007D9" w:rsidP="007007D9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енения в статью 14 Закона Приморского края "О пожарной безопасности в Приморском крае" с новым наименованием "О внесении изменений в Закон Приморского края "О пожарной безопасности в Приморском крае" </w:t>
      </w:r>
      <w:r>
        <w:t xml:space="preserve">во  втором чтении. </w:t>
      </w:r>
    </w:p>
    <w:p w:rsidR="007007D9" w:rsidRDefault="007007D9" w:rsidP="007007D9">
      <w:pPr>
        <w:ind w:firstLine="720"/>
        <w:jc w:val="both"/>
      </w:pPr>
    </w:p>
    <w:p w:rsidR="007007D9" w:rsidRDefault="007007D9" w:rsidP="007007D9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007D9" w:rsidRDefault="007007D9" w:rsidP="007007D9">
      <w:pPr>
        <w:ind w:firstLine="709"/>
        <w:jc w:val="both"/>
      </w:pPr>
    </w:p>
    <w:p w:rsidR="007007D9" w:rsidRDefault="007007D9" w:rsidP="007007D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007D9" w:rsidRDefault="007007D9" w:rsidP="007007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007D9" w:rsidRDefault="007007D9" w:rsidP="007007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007D9" w:rsidRDefault="007007D9" w:rsidP="007007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007D9" w:rsidRDefault="007007D9" w:rsidP="007007D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007D9" w:rsidRDefault="007007D9" w:rsidP="007007D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bookmarkStart w:id="0" w:name="_GoBack"/>
      <w:bookmarkEnd w:id="0"/>
      <w:r>
        <w:t xml:space="preserve">   В.В. Горчаков</w:t>
      </w:r>
    </w:p>
    <w:p w:rsidR="00656AEC" w:rsidRPr="00656AEC" w:rsidRDefault="00656AEC" w:rsidP="007007D9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7D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B69FA"/>
    <w:rsid w:val="004D1A01"/>
    <w:rsid w:val="00500352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C6CCF"/>
    <w:rsid w:val="00DF01B2"/>
    <w:rsid w:val="00E06775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18FB2-D06F-4364-9D29-03F9A988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2015-09-30T05:14:00Z</cp:lastPrinted>
  <dcterms:created xsi:type="dcterms:W3CDTF">2015-09-30T05:17:00Z</dcterms:created>
  <dcterms:modified xsi:type="dcterms:W3CDTF">2015-09-30T05:17:00Z</dcterms:modified>
</cp:coreProperties>
</file>