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2642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</w:t>
            </w:r>
            <w:r w:rsidR="006276C0">
              <w:rPr>
                <w:szCs w:val="28"/>
              </w:rPr>
              <w:t>4</w:t>
            </w:r>
            <w:r w:rsidR="003A4293">
              <w:rPr>
                <w:szCs w:val="28"/>
              </w:rPr>
              <w:t>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7007D9" w:rsidP="006276C0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3A4293">
              <w:rPr>
                <w:szCs w:val="28"/>
              </w:rPr>
              <w:t>Законе</w:t>
            </w:r>
            <w:r w:rsidR="003A4293" w:rsidRPr="00F72B6F">
              <w:rPr>
                <w:szCs w:val="28"/>
              </w:rPr>
              <w:t xml:space="preserve"> Приморского края </w:t>
            </w:r>
            <w:r w:rsidR="003A4293">
              <w:rPr>
                <w:szCs w:val="28"/>
              </w:rPr>
              <w:br/>
            </w:r>
            <w:r w:rsidR="003A4293" w:rsidRPr="00F72B6F">
              <w:rPr>
                <w:szCs w:val="28"/>
              </w:rPr>
              <w:t>"О внесении изменений в Закон</w:t>
            </w:r>
            <w:r w:rsidR="003A4293"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="003A4293" w:rsidRPr="00F72B6F">
              <w:rPr>
                <w:szCs w:val="28"/>
              </w:rPr>
              <w:t xml:space="preserve">"О </w:t>
            </w:r>
            <w:r w:rsidR="003A4293">
              <w:rPr>
                <w:szCs w:val="28"/>
              </w:rPr>
              <w:t xml:space="preserve">защите населения и территории </w:t>
            </w:r>
            <w:r w:rsidR="003A4293" w:rsidRPr="00F72B6F">
              <w:rPr>
                <w:szCs w:val="28"/>
              </w:rPr>
              <w:t>Приморского края</w:t>
            </w:r>
            <w:r w:rsidR="003A4293">
              <w:rPr>
                <w:szCs w:val="28"/>
              </w:rPr>
              <w:t xml:space="preserve"> от </w:t>
            </w:r>
            <w:proofErr w:type="spellStart"/>
            <w:r w:rsidR="003A4293">
              <w:rPr>
                <w:szCs w:val="28"/>
              </w:rPr>
              <w:t>чрезвы</w:t>
            </w:r>
            <w:proofErr w:type="spellEnd"/>
            <w:r w:rsidR="003A4293">
              <w:rPr>
                <w:szCs w:val="28"/>
              </w:rPr>
              <w:t>-</w:t>
            </w:r>
            <w:r w:rsidR="003A4293">
              <w:rPr>
                <w:szCs w:val="28"/>
              </w:rPr>
              <w:t xml:space="preserve">чайных ситуаций природного </w:t>
            </w:r>
            <w:r w:rsidR="003A4293">
              <w:rPr>
                <w:szCs w:val="28"/>
              </w:rPr>
              <w:br/>
            </w:r>
            <w:bookmarkStart w:id="0" w:name="_GoBack"/>
            <w:bookmarkEnd w:id="0"/>
            <w:r w:rsidR="003A4293">
              <w:rPr>
                <w:szCs w:val="28"/>
              </w:rPr>
              <w:t>и техногенного характера</w:t>
            </w:r>
            <w:r w:rsidR="003A4293" w:rsidRPr="00F72B6F">
              <w:rPr>
                <w:szCs w:val="28"/>
              </w:rPr>
              <w:t>"</w:t>
            </w:r>
          </w:p>
          <w:p w:rsidR="006276C0" w:rsidRPr="00AC2564" w:rsidRDefault="006276C0" w:rsidP="006276C0">
            <w:pPr>
              <w:ind w:left="-108"/>
              <w:jc w:val="both"/>
            </w:pPr>
          </w:p>
        </w:tc>
      </w:tr>
    </w:tbl>
    <w:p w:rsidR="003A4293" w:rsidRDefault="00393F26" w:rsidP="003A4293">
      <w:pPr>
        <w:jc w:val="both"/>
      </w:pPr>
      <w:r>
        <w:tab/>
      </w:r>
      <w:r w:rsidR="003A4293">
        <w:t xml:space="preserve">Законодательное Собрание Приморского края </w:t>
      </w:r>
    </w:p>
    <w:p w:rsidR="003A4293" w:rsidRDefault="003A4293" w:rsidP="003A4293">
      <w:pPr>
        <w:pStyle w:val="a3"/>
        <w:tabs>
          <w:tab w:val="clear" w:pos="4153"/>
          <w:tab w:val="clear" w:pos="8306"/>
        </w:tabs>
      </w:pPr>
    </w:p>
    <w:p w:rsidR="003A4293" w:rsidRDefault="003A4293" w:rsidP="003A429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A4293" w:rsidRDefault="003A4293" w:rsidP="003A4293"/>
    <w:p w:rsidR="003A4293" w:rsidRDefault="003A4293" w:rsidP="003A4293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. </w:t>
      </w:r>
    </w:p>
    <w:p w:rsidR="003A4293" w:rsidRDefault="003A4293" w:rsidP="003A4293">
      <w:pPr>
        <w:ind w:firstLine="709"/>
        <w:jc w:val="both"/>
      </w:pPr>
    </w:p>
    <w:p w:rsidR="003A4293" w:rsidRDefault="003A4293" w:rsidP="003A4293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A4293" w:rsidRDefault="003A4293" w:rsidP="003A4293">
      <w:pPr>
        <w:ind w:firstLine="709"/>
        <w:jc w:val="both"/>
      </w:pPr>
    </w:p>
    <w:p w:rsidR="003A4293" w:rsidRDefault="003A4293" w:rsidP="003A42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A4293" w:rsidRDefault="003A4293" w:rsidP="003A42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A4293" w:rsidRDefault="003A4293" w:rsidP="003A42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A4293" w:rsidRDefault="003A4293" w:rsidP="003A42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A4293" w:rsidRDefault="003A4293" w:rsidP="003A429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A4293" w:rsidRDefault="003A4293" w:rsidP="003A429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56AEC" w:rsidRPr="00656AEC" w:rsidRDefault="00656AEC" w:rsidP="003A4293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293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C2026"/>
    <w:rsid w:val="004173DD"/>
    <w:rsid w:val="004869F2"/>
    <w:rsid w:val="004B69FA"/>
    <w:rsid w:val="004D1A01"/>
    <w:rsid w:val="00500352"/>
    <w:rsid w:val="00561B3F"/>
    <w:rsid w:val="0056482C"/>
    <w:rsid w:val="005936A9"/>
    <w:rsid w:val="005A601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65D28-B64C-4B24-A3C6-CC7D467E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2015-09-30T05:36:00Z</cp:lastPrinted>
  <dcterms:created xsi:type="dcterms:W3CDTF">2015-09-30T05:36:00Z</dcterms:created>
  <dcterms:modified xsi:type="dcterms:W3CDTF">2015-09-30T05:37:00Z</dcterms:modified>
</cp:coreProperties>
</file>