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2570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9349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0A0AF5">
              <w:rPr>
                <w:szCs w:val="28"/>
              </w:rPr>
              <w:t>0</w:t>
            </w:r>
            <w:r w:rsidR="006276C0">
              <w:rPr>
                <w:szCs w:val="28"/>
              </w:rPr>
              <w:t>43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D44CC" w:rsidRDefault="007007D9" w:rsidP="006276C0">
            <w:pPr>
              <w:ind w:left="-108"/>
              <w:jc w:val="both"/>
              <w:rPr>
                <w:szCs w:val="28"/>
              </w:rPr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6276C0" w:rsidRPr="00F72B6F">
              <w:rPr>
                <w:szCs w:val="28"/>
              </w:rPr>
              <w:t xml:space="preserve">проекте закона Приморского края "О внесении изменений </w:t>
            </w:r>
            <w:r w:rsidR="006276C0">
              <w:rPr>
                <w:szCs w:val="28"/>
              </w:rPr>
              <w:br/>
            </w:r>
            <w:r w:rsidR="006276C0" w:rsidRPr="00F72B6F">
              <w:rPr>
                <w:szCs w:val="28"/>
              </w:rPr>
              <w:t>в Закон</w:t>
            </w:r>
            <w:r w:rsidR="006276C0" w:rsidRPr="00F72B6F">
              <w:rPr>
                <w:rFonts w:eastAsia="Calibri"/>
                <w:szCs w:val="28"/>
                <w:lang w:eastAsia="en-US"/>
              </w:rPr>
              <w:t xml:space="preserve"> Приморского края </w:t>
            </w:r>
            <w:r w:rsidR="006276C0">
              <w:rPr>
                <w:rFonts w:eastAsia="Calibri"/>
                <w:szCs w:val="28"/>
                <w:lang w:eastAsia="en-US"/>
              </w:rPr>
              <w:br/>
            </w:r>
            <w:r w:rsidR="006276C0" w:rsidRPr="00F72B6F">
              <w:rPr>
                <w:szCs w:val="28"/>
              </w:rPr>
              <w:t xml:space="preserve">"О </w:t>
            </w:r>
            <w:r w:rsidR="006276C0">
              <w:rPr>
                <w:szCs w:val="28"/>
              </w:rPr>
              <w:t xml:space="preserve">защите населения и территории </w:t>
            </w:r>
            <w:r w:rsidR="006276C0" w:rsidRPr="00F72B6F">
              <w:rPr>
                <w:szCs w:val="28"/>
              </w:rPr>
              <w:t>Приморского края</w:t>
            </w:r>
            <w:r w:rsidR="006276C0">
              <w:rPr>
                <w:szCs w:val="28"/>
              </w:rPr>
              <w:t xml:space="preserve"> от </w:t>
            </w:r>
            <w:proofErr w:type="spellStart"/>
            <w:r w:rsidR="006276C0">
              <w:rPr>
                <w:szCs w:val="28"/>
              </w:rPr>
              <w:t>чрезвы</w:t>
            </w:r>
            <w:proofErr w:type="spellEnd"/>
            <w:r w:rsidR="006276C0">
              <w:rPr>
                <w:szCs w:val="28"/>
              </w:rPr>
              <w:t>-</w:t>
            </w:r>
            <w:r w:rsidR="006276C0">
              <w:rPr>
                <w:szCs w:val="28"/>
              </w:rPr>
              <w:t xml:space="preserve">чайных ситуаций природного </w:t>
            </w:r>
            <w:r w:rsidR="006276C0">
              <w:rPr>
                <w:szCs w:val="28"/>
              </w:rPr>
              <w:br/>
            </w:r>
            <w:bookmarkStart w:id="0" w:name="_GoBack"/>
            <w:bookmarkEnd w:id="0"/>
            <w:r w:rsidR="006276C0">
              <w:rPr>
                <w:szCs w:val="28"/>
              </w:rPr>
              <w:t>и техногенного характера</w:t>
            </w:r>
            <w:r w:rsidR="006276C0" w:rsidRPr="00F72B6F">
              <w:rPr>
                <w:szCs w:val="28"/>
              </w:rPr>
              <w:t>"</w:t>
            </w:r>
          </w:p>
          <w:p w:rsidR="006276C0" w:rsidRPr="00AC2564" w:rsidRDefault="006276C0" w:rsidP="006276C0">
            <w:pPr>
              <w:ind w:left="-108"/>
              <w:jc w:val="both"/>
            </w:pPr>
          </w:p>
        </w:tc>
      </w:tr>
    </w:tbl>
    <w:p w:rsidR="006276C0" w:rsidRDefault="00393F26" w:rsidP="006276C0">
      <w:pPr>
        <w:jc w:val="both"/>
      </w:pPr>
      <w:r>
        <w:tab/>
      </w:r>
      <w:r w:rsidR="006276C0">
        <w:t xml:space="preserve">Законодательное Собрание Приморского края </w:t>
      </w:r>
    </w:p>
    <w:p w:rsidR="006276C0" w:rsidRDefault="006276C0" w:rsidP="006276C0">
      <w:pPr>
        <w:pStyle w:val="a3"/>
        <w:tabs>
          <w:tab w:val="clear" w:pos="4153"/>
          <w:tab w:val="clear" w:pos="8306"/>
        </w:tabs>
      </w:pPr>
    </w:p>
    <w:p w:rsidR="006276C0" w:rsidRDefault="006276C0" w:rsidP="006276C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276C0" w:rsidRDefault="006276C0" w:rsidP="006276C0"/>
    <w:p w:rsidR="006276C0" w:rsidRDefault="006276C0" w:rsidP="006276C0">
      <w:pPr>
        <w:ind w:firstLine="709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</w:t>
      </w:r>
      <w:r w:rsidRPr="00F72B6F">
        <w:rPr>
          <w:szCs w:val="28"/>
        </w:rPr>
        <w:t>О внесении изменений в Закон</w:t>
      </w:r>
      <w:r w:rsidRPr="00F72B6F">
        <w:rPr>
          <w:rFonts w:eastAsia="Calibri"/>
          <w:szCs w:val="28"/>
          <w:lang w:eastAsia="en-US"/>
        </w:rPr>
        <w:t xml:space="preserve"> Приморского края </w:t>
      </w:r>
      <w:r w:rsidRPr="00F72B6F">
        <w:rPr>
          <w:szCs w:val="28"/>
        </w:rPr>
        <w:t xml:space="preserve">"О </w:t>
      </w:r>
      <w:r>
        <w:rPr>
          <w:szCs w:val="28"/>
        </w:rPr>
        <w:t xml:space="preserve">защите населения и территории </w:t>
      </w:r>
      <w:r w:rsidRPr="00F72B6F">
        <w:rPr>
          <w:szCs w:val="28"/>
        </w:rPr>
        <w:t>Приморского края</w:t>
      </w:r>
      <w:r>
        <w:rPr>
          <w:szCs w:val="28"/>
        </w:rPr>
        <w:t xml:space="preserve"> от чрезвычайных ситуаций природного и техногенного характера</w:t>
      </w:r>
      <w:r w:rsidRPr="00F72B6F">
        <w:rPr>
          <w:szCs w:val="28"/>
        </w:rPr>
        <w:t>"</w:t>
      </w:r>
      <w:r>
        <w:rPr>
          <w:szCs w:val="28"/>
        </w:rPr>
        <w:t xml:space="preserve"> </w:t>
      </w:r>
      <w:r>
        <w:t>во втором чтении.</w:t>
      </w:r>
    </w:p>
    <w:p w:rsidR="006276C0" w:rsidRDefault="006276C0" w:rsidP="006276C0">
      <w:pPr>
        <w:ind w:firstLine="709"/>
        <w:jc w:val="both"/>
      </w:pPr>
    </w:p>
    <w:p w:rsidR="006276C0" w:rsidRDefault="006276C0" w:rsidP="006276C0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</w:t>
      </w:r>
      <w:r>
        <w:br/>
        <w:t>и законности (Текиев)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6276C0" w:rsidRDefault="006276C0" w:rsidP="006276C0">
      <w:pPr>
        <w:ind w:firstLine="709"/>
        <w:jc w:val="both"/>
      </w:pPr>
    </w:p>
    <w:p w:rsidR="006276C0" w:rsidRDefault="006276C0" w:rsidP="006276C0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6276C0" w:rsidRDefault="006276C0" w:rsidP="006276C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276C0" w:rsidRDefault="006276C0" w:rsidP="006276C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276C0" w:rsidRDefault="006276C0" w:rsidP="006276C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276C0" w:rsidRDefault="006276C0" w:rsidP="006276C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276C0" w:rsidRDefault="006276C0" w:rsidP="006276C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A0AF5" w:rsidRDefault="000A0AF5" w:rsidP="006276C0">
      <w:pPr>
        <w:jc w:val="both"/>
        <w:rPr>
          <w:szCs w:val="28"/>
        </w:rPr>
      </w:pPr>
    </w:p>
    <w:p w:rsidR="00656AEC" w:rsidRPr="00656AEC" w:rsidRDefault="00656AEC" w:rsidP="000A0AF5">
      <w:pPr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76C0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D628E"/>
    <w:rsid w:val="000E5228"/>
    <w:rsid w:val="00123119"/>
    <w:rsid w:val="00143FA6"/>
    <w:rsid w:val="00155A72"/>
    <w:rsid w:val="00155F7F"/>
    <w:rsid w:val="00156491"/>
    <w:rsid w:val="001603BA"/>
    <w:rsid w:val="00182AE3"/>
    <w:rsid w:val="001901F4"/>
    <w:rsid w:val="00205691"/>
    <w:rsid w:val="002778BE"/>
    <w:rsid w:val="00287D91"/>
    <w:rsid w:val="00293370"/>
    <w:rsid w:val="00296B0C"/>
    <w:rsid w:val="00324E9B"/>
    <w:rsid w:val="0032701B"/>
    <w:rsid w:val="003325F4"/>
    <w:rsid w:val="0036368C"/>
    <w:rsid w:val="00391A46"/>
    <w:rsid w:val="00392E21"/>
    <w:rsid w:val="00393F26"/>
    <w:rsid w:val="003C2026"/>
    <w:rsid w:val="004173DD"/>
    <w:rsid w:val="004869F2"/>
    <w:rsid w:val="004B69FA"/>
    <w:rsid w:val="004D1A01"/>
    <w:rsid w:val="00500352"/>
    <w:rsid w:val="00561B3F"/>
    <w:rsid w:val="0056482C"/>
    <w:rsid w:val="005936A9"/>
    <w:rsid w:val="005A6019"/>
    <w:rsid w:val="005B7281"/>
    <w:rsid w:val="005E6130"/>
    <w:rsid w:val="005F5A89"/>
    <w:rsid w:val="006276C0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73747"/>
    <w:rsid w:val="007824A1"/>
    <w:rsid w:val="00793499"/>
    <w:rsid w:val="007B48E7"/>
    <w:rsid w:val="007B5289"/>
    <w:rsid w:val="00834BC3"/>
    <w:rsid w:val="00835A0E"/>
    <w:rsid w:val="0084697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59AC"/>
    <w:rsid w:val="009A6555"/>
    <w:rsid w:val="009A7B65"/>
    <w:rsid w:val="009B6B2C"/>
    <w:rsid w:val="009C06BA"/>
    <w:rsid w:val="009E2273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436CA"/>
    <w:rsid w:val="00B56179"/>
    <w:rsid w:val="00B728F5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15AED"/>
    <w:rsid w:val="00D61122"/>
    <w:rsid w:val="00D818F2"/>
    <w:rsid w:val="00D84A8B"/>
    <w:rsid w:val="00DA1E54"/>
    <w:rsid w:val="00DC6CCF"/>
    <w:rsid w:val="00DF01B2"/>
    <w:rsid w:val="00E06775"/>
    <w:rsid w:val="00E41A2F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75B0"/>
    <w:rsid w:val="00FE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A642C-B5D7-4CC6-A21B-3CB14397F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110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2015-09-30T05:21:00Z</cp:lastPrinted>
  <dcterms:created xsi:type="dcterms:W3CDTF">2015-09-30T05:35:00Z</dcterms:created>
  <dcterms:modified xsi:type="dcterms:W3CDTF">2015-09-30T05:36:00Z</dcterms:modified>
</cp:coreProperties>
</file>