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4004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11710B">
              <w:rPr>
                <w:szCs w:val="28"/>
              </w:rPr>
              <w:t>04</w:t>
            </w:r>
            <w:r w:rsidR="00825241">
              <w:rPr>
                <w:szCs w:val="28"/>
              </w:rPr>
              <w:t>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6048E" w:rsidRDefault="00834BC3" w:rsidP="00F6048E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F6048E">
              <w:rPr>
                <w:szCs w:val="28"/>
              </w:rPr>
              <w:t xml:space="preserve">Законе Приморского края </w:t>
            </w:r>
            <w:r w:rsidR="00F6048E">
              <w:rPr>
                <w:szCs w:val="28"/>
              </w:rPr>
              <w:br/>
            </w:r>
            <w:r w:rsidR="00F6048E" w:rsidRPr="002179E5">
              <w:rPr>
                <w:szCs w:val="28"/>
              </w:rPr>
              <w:t>"О внесении изм</w:t>
            </w:r>
            <w:r w:rsidR="00F6048E">
              <w:rPr>
                <w:szCs w:val="28"/>
              </w:rPr>
              <w:t xml:space="preserve">енений в Закон Приморского края "Об административно-территориальном устройстве Приморского края" </w:t>
            </w:r>
          </w:p>
          <w:p w:rsidR="0011710B" w:rsidRPr="00AC2564" w:rsidRDefault="00F6048E" w:rsidP="00F6048E">
            <w:pPr>
              <w:ind w:left="-108"/>
              <w:jc w:val="both"/>
            </w:pPr>
            <w:r>
              <w:rPr>
                <w:szCs w:val="28"/>
              </w:rPr>
              <w:t xml:space="preserve"> </w:t>
            </w:r>
          </w:p>
        </w:tc>
      </w:tr>
    </w:tbl>
    <w:p w:rsidR="00F6048E" w:rsidRDefault="00393F26" w:rsidP="00F6048E">
      <w:pPr>
        <w:jc w:val="both"/>
      </w:pPr>
      <w:r>
        <w:tab/>
      </w:r>
      <w:bookmarkStart w:id="0" w:name="_GoBack"/>
      <w:bookmarkEnd w:id="0"/>
      <w:r w:rsidR="00F6048E">
        <w:t xml:space="preserve">Законодательное Собрание Приморского края </w:t>
      </w:r>
    </w:p>
    <w:p w:rsidR="00F6048E" w:rsidRDefault="00F6048E" w:rsidP="00F6048E">
      <w:pPr>
        <w:pStyle w:val="a3"/>
        <w:tabs>
          <w:tab w:val="clear" w:pos="4153"/>
          <w:tab w:val="clear" w:pos="8306"/>
        </w:tabs>
      </w:pPr>
    </w:p>
    <w:p w:rsidR="00F6048E" w:rsidRDefault="00F6048E" w:rsidP="00F6048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6048E" w:rsidRDefault="00F6048E" w:rsidP="00F6048E"/>
    <w:p w:rsidR="00F6048E" w:rsidRDefault="00F6048E" w:rsidP="00F6048E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"Об административно-территориальном устройстве Приморского края". </w:t>
      </w:r>
    </w:p>
    <w:p w:rsidR="00F6048E" w:rsidRDefault="00F6048E" w:rsidP="00F6048E">
      <w:pPr>
        <w:ind w:firstLine="720"/>
        <w:jc w:val="both"/>
      </w:pPr>
    </w:p>
    <w:p w:rsidR="00F6048E" w:rsidRDefault="00F6048E" w:rsidP="00F6048E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6048E" w:rsidRDefault="00F6048E" w:rsidP="00F6048E">
      <w:pPr>
        <w:ind w:firstLine="709"/>
        <w:jc w:val="both"/>
      </w:pPr>
    </w:p>
    <w:p w:rsidR="00F6048E" w:rsidRDefault="00F6048E" w:rsidP="00F6048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1710B" w:rsidRPr="00656AEC" w:rsidRDefault="0011710B" w:rsidP="00F6048E">
      <w:pPr>
        <w:jc w:val="both"/>
      </w:pPr>
    </w:p>
    <w:p w:rsidR="0011710B" w:rsidRPr="00656AEC" w:rsidRDefault="0011710B" w:rsidP="0011710B">
      <w:pPr>
        <w:ind w:firstLine="851"/>
        <w:jc w:val="both"/>
      </w:pPr>
    </w:p>
    <w:p w:rsidR="0011710B" w:rsidRPr="00656AEC" w:rsidRDefault="0011710B" w:rsidP="0011710B">
      <w:pPr>
        <w:ind w:firstLine="851"/>
        <w:jc w:val="both"/>
      </w:pPr>
    </w:p>
    <w:p w:rsidR="0011710B" w:rsidRPr="00656AEC" w:rsidRDefault="0011710B" w:rsidP="0011710B">
      <w:pPr>
        <w:jc w:val="both"/>
      </w:pPr>
      <w:r w:rsidRPr="00656AEC">
        <w:t xml:space="preserve">Председатель </w:t>
      </w:r>
    </w:p>
    <w:p w:rsidR="0011710B" w:rsidRPr="00656AEC" w:rsidRDefault="0011710B" w:rsidP="0011710B">
      <w:pPr>
        <w:jc w:val="both"/>
      </w:pPr>
      <w:r w:rsidRPr="00656AEC">
        <w:t xml:space="preserve">Законодательного Собрания                                                          </w:t>
      </w:r>
      <w:r>
        <w:t xml:space="preserve"> </w:t>
      </w:r>
      <w:r w:rsidRPr="00656AEC">
        <w:t xml:space="preserve"> В.В. Горчаков</w:t>
      </w:r>
    </w:p>
    <w:p w:rsidR="00656AEC" w:rsidRPr="00656AEC" w:rsidRDefault="00656AEC" w:rsidP="0011710B">
      <w:pPr>
        <w:pStyle w:val="a3"/>
        <w:tabs>
          <w:tab w:val="left" w:pos="708"/>
        </w:tabs>
        <w:ind w:firstLine="720"/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10B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1710B"/>
    <w:rsid w:val="00123119"/>
    <w:rsid w:val="00155F7F"/>
    <w:rsid w:val="001603BA"/>
    <w:rsid w:val="00182AE3"/>
    <w:rsid w:val="00225DE2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45ED"/>
    <w:rsid w:val="006E650F"/>
    <w:rsid w:val="00726997"/>
    <w:rsid w:val="007B48E7"/>
    <w:rsid w:val="007B5289"/>
    <w:rsid w:val="00812147"/>
    <w:rsid w:val="00825241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BF2"/>
    <w:rsid w:val="00ED3F3E"/>
    <w:rsid w:val="00EE1CD7"/>
    <w:rsid w:val="00EF502B"/>
    <w:rsid w:val="00F6048E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485E7-2F6F-4E4D-8E31-5FB7FA941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69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2015-09-30T07:40:00Z</cp:lastPrinted>
  <dcterms:created xsi:type="dcterms:W3CDTF">2015-09-30T07:40:00Z</dcterms:created>
  <dcterms:modified xsi:type="dcterms:W3CDTF">2015-09-30T07:41:00Z</dcterms:modified>
</cp:coreProperties>
</file>