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7B5289" w:rsidTr="00730DF3">
        <w:tblPrEx>
          <w:tblCellMar>
            <w:top w:w="0" w:type="dxa"/>
            <w:bottom w:w="0" w:type="dxa"/>
          </w:tblCellMar>
        </w:tblPrEx>
        <w:trPr>
          <w:cantSplit/>
          <w:trHeight w:hRule="exact" w:val="1077"/>
        </w:trPr>
        <w:tc>
          <w:tcPr>
            <w:tcW w:w="9498" w:type="dxa"/>
            <w:gridSpan w:val="4"/>
          </w:tcPr>
          <w:p w:rsidR="007B5289" w:rsidRDefault="00730DF3" w:rsidP="007B5289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730DF3" w:rsidRPr="00A8400A" w:rsidRDefault="00A8400A" w:rsidP="005E3610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Проект подготовлен комитетом Законодательного Собрания по регламенту, депутатской этике и организации работы Законодательного Собрания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730DF3" w:rsidRDefault="00730DF3" w:rsidP="00730DF3"/>
          <w:p w:rsidR="00730DF3" w:rsidRPr="00730DF3" w:rsidRDefault="00730DF3" w:rsidP="00730DF3"/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0B3FB2" w:rsidP="00F73905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847B01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A8400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D267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9D2678" w:rsidRDefault="009D2678" w:rsidP="009D2678">
            <w:pPr>
              <w:ind w:left="-108"/>
              <w:jc w:val="both"/>
            </w:pPr>
            <w:r>
              <w:t>О Законе Приморского края "О внесении изменений в Закон Приморского края "О законодательной деятельности в Приморском крае"</w:t>
            </w:r>
          </w:p>
        </w:tc>
      </w:tr>
    </w:tbl>
    <w:p w:rsidR="000B3FB2" w:rsidRDefault="000B3FB2"/>
    <w:p w:rsidR="009D2678" w:rsidRDefault="009D2678" w:rsidP="009D2678">
      <w:r>
        <w:tab/>
        <w:t>Законодательное Собрание Приморского края</w:t>
      </w:r>
    </w:p>
    <w:p w:rsidR="009D2678" w:rsidRDefault="009D2678" w:rsidP="009D2678"/>
    <w:p w:rsidR="009D2678" w:rsidRDefault="009D2678" w:rsidP="009D2678">
      <w:r>
        <w:t>ПОСТАНОВЛЯЕТ:</w:t>
      </w:r>
    </w:p>
    <w:p w:rsidR="009D2678" w:rsidRDefault="009D2678" w:rsidP="009D2678"/>
    <w:p w:rsidR="009D2678" w:rsidRDefault="009D2678" w:rsidP="009D2678">
      <w:pPr>
        <w:jc w:val="both"/>
      </w:pPr>
      <w:r>
        <w:tab/>
        <w:t>1.Принять Закон Приморского края "О внесении изменений в Закон Приморского края "О законодательной деятельности в Приморском крае".</w:t>
      </w: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  <w:r>
        <w:tab/>
        <w:t>2.</w:t>
      </w:r>
      <w:r w:rsidR="00CF374F">
        <w:t>Направить указанный Закон Губернатору Приморского края для обнаро</w:t>
      </w:r>
      <w:r w:rsidR="00186F13">
        <w:t>дования.</w:t>
      </w: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  <w:r>
        <w:tab/>
      </w:r>
      <w:r w:rsidR="00186F13">
        <w:t>3</w:t>
      </w:r>
      <w:r>
        <w:t>.Настоящее постановление вступает в силу со дня его принятия.</w:t>
      </w: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</w:p>
    <w:p w:rsidR="009D2678" w:rsidRDefault="009D2678" w:rsidP="009D2678">
      <w:pPr>
        <w:jc w:val="both"/>
      </w:pPr>
      <w:r>
        <w:t>Председатель</w:t>
      </w:r>
    </w:p>
    <w:p w:rsidR="009D2678" w:rsidRDefault="009D2678" w:rsidP="009D2678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В.В. Горчаков</w:t>
      </w:r>
    </w:p>
    <w:sectPr w:rsidR="009D2678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2AEE" w:rsidRDefault="004C2AEE">
      <w:r>
        <w:separator/>
      </w:r>
    </w:p>
  </w:endnote>
  <w:endnote w:type="continuationSeparator" w:id="0">
    <w:p w:rsidR="004C2AEE" w:rsidRDefault="004C2A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2AEE" w:rsidRDefault="004C2AEE">
      <w:r>
        <w:separator/>
      </w:r>
    </w:p>
  </w:footnote>
  <w:footnote w:type="continuationSeparator" w:id="0">
    <w:p w:rsidR="004C2AEE" w:rsidRDefault="004C2AEE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proofState w:spelling="clean" w:grammar="clean"/>
  <w:attachedTemplate r:id="rId1"/>
  <w:stylePaneFormatFilter w:val="3F01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044DB"/>
    <w:rsid w:val="00057575"/>
    <w:rsid w:val="000B3FB2"/>
    <w:rsid w:val="000D628E"/>
    <w:rsid w:val="00123119"/>
    <w:rsid w:val="00186F13"/>
    <w:rsid w:val="002035F1"/>
    <w:rsid w:val="003044DB"/>
    <w:rsid w:val="003325F4"/>
    <w:rsid w:val="00392E21"/>
    <w:rsid w:val="004B69FA"/>
    <w:rsid w:val="004C2AEE"/>
    <w:rsid w:val="004D1A01"/>
    <w:rsid w:val="005A6019"/>
    <w:rsid w:val="005E3610"/>
    <w:rsid w:val="005E6130"/>
    <w:rsid w:val="00644E4F"/>
    <w:rsid w:val="00695A4A"/>
    <w:rsid w:val="006D45ED"/>
    <w:rsid w:val="006F7DBA"/>
    <w:rsid w:val="00726997"/>
    <w:rsid w:val="00730DF3"/>
    <w:rsid w:val="00783D0E"/>
    <w:rsid w:val="007B48E7"/>
    <w:rsid w:val="007B5289"/>
    <w:rsid w:val="00803085"/>
    <w:rsid w:val="00835A0E"/>
    <w:rsid w:val="00847B01"/>
    <w:rsid w:val="008818A7"/>
    <w:rsid w:val="00924B45"/>
    <w:rsid w:val="00931FD6"/>
    <w:rsid w:val="009372FF"/>
    <w:rsid w:val="009959AC"/>
    <w:rsid w:val="009C06BA"/>
    <w:rsid w:val="009D2678"/>
    <w:rsid w:val="009E46F4"/>
    <w:rsid w:val="00A13794"/>
    <w:rsid w:val="00A146B2"/>
    <w:rsid w:val="00A26C60"/>
    <w:rsid w:val="00A34A7B"/>
    <w:rsid w:val="00A8400A"/>
    <w:rsid w:val="00A93332"/>
    <w:rsid w:val="00B201BD"/>
    <w:rsid w:val="00B66077"/>
    <w:rsid w:val="00BA58C7"/>
    <w:rsid w:val="00C20E8F"/>
    <w:rsid w:val="00CA7E54"/>
    <w:rsid w:val="00CE19DF"/>
    <w:rsid w:val="00CF374F"/>
    <w:rsid w:val="00D02716"/>
    <w:rsid w:val="00DA3E25"/>
    <w:rsid w:val="00DF01B2"/>
    <w:rsid w:val="00E93A7F"/>
    <w:rsid w:val="00EF502B"/>
    <w:rsid w:val="00F42276"/>
    <w:rsid w:val="00F73905"/>
    <w:rsid w:val="00F75C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99;%20&#1082;&#1086;&#1084;&#1080;&#1090;&#1077;&#1090;&#1086;&#1074;\&#1064;&#1072;&#1073;&#1083;&#1086;&#1085;&#1099;%202008\&#1055;&#1086;&#1089;&#1090;&#1072;&#1085;&#1086;&#1074;&#1083;&#1077;&#1085;&#1080;&#1077;%20&#1055;&#1088;&#1086;&#1077;&#1082;&#1090;%20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Проект 1</Template>
  <TotalTime>2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ivanova_e_a</dc:creator>
  <cp:lastModifiedBy>install</cp:lastModifiedBy>
  <cp:revision>2</cp:revision>
  <cp:lastPrinted>2008-01-14T02:05:00Z</cp:lastPrinted>
  <dcterms:created xsi:type="dcterms:W3CDTF">2015-07-31T01:54:00Z</dcterms:created>
  <dcterms:modified xsi:type="dcterms:W3CDTF">2015-07-31T01:54:00Z</dcterms:modified>
</cp:coreProperties>
</file>