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503995421" r:id="rId7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434633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17.09.2015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434633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14-11/147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</w:pPr>
      <w:r>
        <w:tab/>
      </w: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557698">
        <w:t xml:space="preserve">"О внесении изменений в </w:t>
      </w:r>
      <w:r w:rsidR="00EF70EB">
        <w:t xml:space="preserve">статью 12 </w:t>
      </w:r>
      <w:r w:rsidR="00557698" w:rsidRPr="00E8003C">
        <w:t>Закон</w:t>
      </w:r>
      <w:r w:rsidR="00EF70EB">
        <w:t>а</w:t>
      </w:r>
      <w:r w:rsidR="00557698" w:rsidRPr="00E8003C">
        <w:t xml:space="preserve"> Приморского </w:t>
      </w:r>
      <w:r w:rsidR="00557698">
        <w:t xml:space="preserve">края </w:t>
      </w:r>
      <w:r w:rsidR="00EF70EB">
        <w:br/>
      </w:r>
      <w:r w:rsidR="00557698">
        <w:t>"</w:t>
      </w:r>
      <w:r w:rsidR="00DD4ABF">
        <w:t>О государственной гражданской службе</w:t>
      </w:r>
      <w:r w:rsidR="00557698">
        <w:t xml:space="preserve"> Приморского края"</w:t>
      </w:r>
      <w:r>
        <w:t>.</w:t>
      </w:r>
      <w:proofErr w:type="gramEnd"/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r w:rsidRPr="00C57FBF">
        <w:t xml:space="preserve">от </w:t>
      </w:r>
      <w:r w:rsidR="00C57FBF" w:rsidRPr="00C57FBF">
        <w:t>15</w:t>
      </w:r>
      <w:r w:rsidRPr="00C57FBF">
        <w:t>.0</w:t>
      </w:r>
      <w:r w:rsidR="00C57FBF" w:rsidRPr="00C57FBF">
        <w:t>9</w:t>
      </w:r>
      <w:r w:rsidRPr="00C57FBF">
        <w:t>.201</w:t>
      </w:r>
      <w:r w:rsidR="00F23CD5" w:rsidRPr="00C57FBF">
        <w:t>5</w:t>
      </w:r>
      <w:r w:rsidRPr="00C57FBF">
        <w:t xml:space="preserve"> № </w:t>
      </w:r>
      <w:r w:rsidR="00F23CD5" w:rsidRPr="00C57FBF">
        <w:t>8</w:t>
      </w:r>
      <w:r w:rsidR="00C57FBF" w:rsidRPr="00C57FBF">
        <w:t>40</w:t>
      </w:r>
      <w:r w:rsidR="00F23CD5" w:rsidRPr="00C57FBF">
        <w:t xml:space="preserve"> </w:t>
      </w:r>
      <w:r w:rsidRPr="00C57FBF">
        <w:t xml:space="preserve">"О проекте закона Приморского края </w:t>
      </w:r>
      <w:r w:rsidR="00557698" w:rsidRPr="00C57FBF">
        <w:t xml:space="preserve">"О внесении изменений в </w:t>
      </w:r>
      <w:r w:rsidR="00EF70EB" w:rsidRPr="00C57FBF">
        <w:t xml:space="preserve">статью 12 </w:t>
      </w:r>
      <w:r w:rsidR="00557698" w:rsidRPr="00C57FBF">
        <w:t>Закон</w:t>
      </w:r>
      <w:r w:rsidR="00EF70EB" w:rsidRPr="00C57FBF">
        <w:t>а</w:t>
      </w:r>
      <w:r w:rsidR="00557698" w:rsidRPr="00C57FBF">
        <w:t xml:space="preserve"> Приморского края </w:t>
      </w:r>
      <w:r w:rsidR="00EF70EB" w:rsidRPr="00C57FBF">
        <w:br/>
      </w:r>
      <w:r w:rsidR="00557698" w:rsidRPr="00C57FBF">
        <w:t>"</w:t>
      </w:r>
      <w:r w:rsidR="00DD4ABF" w:rsidRPr="00C57FBF">
        <w:t>О государственной гражданской службе</w:t>
      </w:r>
      <w:r w:rsidR="00141CF1" w:rsidRPr="00C57FBF">
        <w:t xml:space="preserve"> Приморского края</w:t>
      </w:r>
      <w:r w:rsidR="00557698" w:rsidRPr="00C57FBF">
        <w:t>"</w:t>
      </w:r>
      <w:r w:rsidRPr="00C57FBF">
        <w:rPr>
          <w:lang w:eastAsia="en-US"/>
        </w:rPr>
        <w:t xml:space="preserve"> </w:t>
      </w:r>
      <w:r w:rsidRPr="00C57FBF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C57FBF">
          <w:t>2 л</w:t>
        </w:r>
      </w:smartTag>
      <w:r w:rsidRPr="00C57FBF">
        <w:t>. в 1 экз.</w:t>
      </w:r>
      <w:bookmarkStart w:id="0" w:name="_GoBack"/>
      <w:bookmarkEnd w:id="0"/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BBB" w:rsidRDefault="00BC2BBB">
      <w:r>
        <w:separator/>
      </w:r>
    </w:p>
  </w:endnote>
  <w:endnote w:type="continuationSeparator" w:id="0">
    <w:p w:rsidR="00BC2BBB" w:rsidRDefault="00BC2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C7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Гончарук Л.А.</w:t>
    </w:r>
  </w:p>
  <w:p w:rsidR="00557698" w:rsidRPr="00ED2CBA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BBB" w:rsidRDefault="00BC2BBB">
      <w:r>
        <w:separator/>
      </w:r>
    </w:p>
  </w:footnote>
  <w:footnote w:type="continuationSeparator" w:id="0">
    <w:p w:rsidR="00BC2BBB" w:rsidRDefault="00BC2B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1CF1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32F0"/>
    <w:rsid w:val="00434633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5F7A18"/>
    <w:rsid w:val="0062197A"/>
    <w:rsid w:val="00653629"/>
    <w:rsid w:val="00656524"/>
    <w:rsid w:val="00674C47"/>
    <w:rsid w:val="00696442"/>
    <w:rsid w:val="006A501C"/>
    <w:rsid w:val="006B40BA"/>
    <w:rsid w:val="006B6610"/>
    <w:rsid w:val="006C153C"/>
    <w:rsid w:val="006C1783"/>
    <w:rsid w:val="006C5132"/>
    <w:rsid w:val="006D32B6"/>
    <w:rsid w:val="006E5549"/>
    <w:rsid w:val="00700525"/>
    <w:rsid w:val="007012E5"/>
    <w:rsid w:val="00706751"/>
    <w:rsid w:val="00707560"/>
    <w:rsid w:val="00710583"/>
    <w:rsid w:val="00715975"/>
    <w:rsid w:val="00725EDA"/>
    <w:rsid w:val="00753C6A"/>
    <w:rsid w:val="007546FA"/>
    <w:rsid w:val="0075686F"/>
    <w:rsid w:val="007839F4"/>
    <w:rsid w:val="00791D4C"/>
    <w:rsid w:val="007A35BA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F069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C2BBB"/>
    <w:rsid w:val="00BD509B"/>
    <w:rsid w:val="00BD79E2"/>
    <w:rsid w:val="00BE71C9"/>
    <w:rsid w:val="00BE7529"/>
    <w:rsid w:val="00BF60B0"/>
    <w:rsid w:val="00BF6541"/>
    <w:rsid w:val="00C045FB"/>
    <w:rsid w:val="00C447B9"/>
    <w:rsid w:val="00C57FBF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omelchenko_a_e</cp:lastModifiedBy>
  <cp:revision>6</cp:revision>
  <cp:lastPrinted>2015-09-17T00:48:00Z</cp:lastPrinted>
  <dcterms:created xsi:type="dcterms:W3CDTF">2015-07-28T01:23:00Z</dcterms:created>
  <dcterms:modified xsi:type="dcterms:W3CDTF">2015-09-17T01:44:00Z</dcterms:modified>
</cp:coreProperties>
</file>