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503995054" r:id="rId7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061636" w:rsidP="00061636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17.09.2015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061636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14-11/148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557698">
        <w:t xml:space="preserve">"О внесении изменений в </w:t>
      </w:r>
      <w:r w:rsidR="00557698" w:rsidRPr="00E8003C">
        <w:t xml:space="preserve">Закон Приморского </w:t>
      </w:r>
      <w:r w:rsidR="00557698">
        <w:t>края "Об обеспечении оказания юридической помощи на территории Приморского края "</w:t>
      </w:r>
      <w:r>
        <w:t>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 w:rsidR="00061636">
        <w:rPr>
          <w:sz w:val="28"/>
          <w:szCs w:val="28"/>
        </w:rPr>
        <w:t>2</w:t>
      </w:r>
      <w:r w:rsidRPr="00B5231D">
        <w:rPr>
          <w:sz w:val="28"/>
          <w:szCs w:val="28"/>
        </w:rPr>
        <w:t xml:space="preserve"> л.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r w:rsidRPr="00613B3C">
        <w:t xml:space="preserve">от </w:t>
      </w:r>
      <w:r w:rsidR="00613B3C">
        <w:t>15</w:t>
      </w:r>
      <w:r w:rsidRPr="00613B3C">
        <w:t>.0</w:t>
      </w:r>
      <w:r w:rsidR="00613B3C">
        <w:t>9</w:t>
      </w:r>
      <w:r w:rsidRPr="00613B3C">
        <w:t>.201</w:t>
      </w:r>
      <w:r w:rsidR="00F23CD5" w:rsidRPr="00613B3C">
        <w:t>5</w:t>
      </w:r>
      <w:r w:rsidRPr="00613B3C">
        <w:t xml:space="preserve"> № </w:t>
      </w:r>
      <w:r w:rsidR="00F23CD5" w:rsidRPr="00613B3C">
        <w:t>8</w:t>
      </w:r>
      <w:r w:rsidR="00613B3C">
        <w:t>43</w:t>
      </w:r>
      <w:r>
        <w:t xml:space="preserve"> "</w:t>
      </w:r>
      <w:r w:rsidRPr="00175C04">
        <w:t>О</w:t>
      </w:r>
      <w:r>
        <w:t xml:space="preserve"> проекте закона Приморского края </w:t>
      </w:r>
      <w:r w:rsidR="00557698">
        <w:t xml:space="preserve">"О внесении изменений в </w:t>
      </w:r>
      <w:r w:rsidR="00557698" w:rsidRPr="00E8003C">
        <w:t xml:space="preserve">Закон Приморского </w:t>
      </w:r>
      <w:r w:rsidR="00557698">
        <w:t>края "Об обеспечении оказания юридической помощи на территории Приморского края "</w:t>
      </w:r>
      <w:r>
        <w:rPr>
          <w:lang w:eastAsia="en-US"/>
        </w:rPr>
        <w:t xml:space="preserve"> </w:t>
      </w:r>
      <w:r w:rsidRPr="008D030E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556DD4">
          <w:t>2</w:t>
        </w:r>
        <w:r w:rsidRPr="008D030E">
          <w:t xml:space="preserve"> л</w:t>
        </w:r>
      </w:smartTag>
      <w:r w:rsidRPr="008D030E">
        <w:t>.</w:t>
      </w:r>
      <w:r>
        <w:t xml:space="preserve"> </w:t>
      </w:r>
      <w:r w:rsidR="00613B3C">
        <w:br/>
      </w:r>
      <w:bookmarkStart w:id="0" w:name="_GoBack"/>
      <w:bookmarkEnd w:id="0"/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ED0" w:rsidRDefault="00950ED0">
      <w:r>
        <w:separator/>
      </w:r>
    </w:p>
  </w:endnote>
  <w:endnote w:type="continuationSeparator" w:id="0">
    <w:p w:rsidR="00950ED0" w:rsidRDefault="00950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3C" w:rsidRDefault="00613B3C" w:rsidP="00ED2CBA">
    <w:pPr>
      <w:pStyle w:val="a9"/>
      <w:rPr>
        <w:sz w:val="20"/>
        <w:szCs w:val="20"/>
      </w:rPr>
    </w:pPr>
    <w:r>
      <w:rPr>
        <w:sz w:val="20"/>
        <w:szCs w:val="20"/>
      </w:rPr>
      <w:t xml:space="preserve">Лилия Александровна </w:t>
    </w:r>
    <w:r w:rsidR="00557698">
      <w:rPr>
        <w:sz w:val="20"/>
        <w:szCs w:val="20"/>
      </w:rPr>
      <w:t xml:space="preserve">Гончарук </w:t>
    </w:r>
  </w:p>
  <w:p w:rsidR="00557698" w:rsidRPr="00ED2CBA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ED0" w:rsidRDefault="00950ED0">
      <w:r>
        <w:separator/>
      </w:r>
    </w:p>
  </w:footnote>
  <w:footnote w:type="continuationSeparator" w:id="0">
    <w:p w:rsidR="00950ED0" w:rsidRDefault="00950E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21E10"/>
    <w:rsid w:val="000415EE"/>
    <w:rsid w:val="00057A38"/>
    <w:rsid w:val="00061636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5F7A18"/>
    <w:rsid w:val="00613B3C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700525"/>
    <w:rsid w:val="007012E5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5BA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F069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F23CD5"/>
    <w:rsid w:val="00F245F1"/>
    <w:rsid w:val="00F312B0"/>
    <w:rsid w:val="00F370CC"/>
    <w:rsid w:val="00F37905"/>
    <w:rsid w:val="00F445A9"/>
    <w:rsid w:val="00F52793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5</TotalTime>
  <Pages>1</Pages>
  <Words>188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omelchenko_a_e</cp:lastModifiedBy>
  <cp:revision>7</cp:revision>
  <cp:lastPrinted>2015-09-17T00:50:00Z</cp:lastPrinted>
  <dcterms:created xsi:type="dcterms:W3CDTF">2015-07-09T01:17:00Z</dcterms:created>
  <dcterms:modified xsi:type="dcterms:W3CDTF">2015-09-17T01:38:00Z</dcterms:modified>
</cp:coreProperties>
</file>