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CC53A6">
        <w:trPr>
          <w:cantSplit/>
          <w:trHeight w:val="1278"/>
        </w:trPr>
        <w:tc>
          <w:tcPr>
            <w:tcW w:w="4820" w:type="dxa"/>
            <w:gridSpan w:val="5"/>
          </w:tcPr>
          <w:p w:rsidR="00CC53A6" w:rsidRDefault="00CC53A6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503836309" r:id="rId7"/>
              </w:object>
            </w:r>
          </w:p>
        </w:tc>
        <w:tc>
          <w:tcPr>
            <w:tcW w:w="425" w:type="dxa"/>
          </w:tcPr>
          <w:p w:rsidR="00CC53A6" w:rsidRDefault="00CC53A6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CC53A6" w:rsidRDefault="00CC53A6" w:rsidP="00436EDC"/>
        </w:tc>
      </w:tr>
      <w:tr w:rsidR="00CC53A6">
        <w:trPr>
          <w:cantSplit/>
          <w:trHeight w:val="1835"/>
        </w:trPr>
        <w:tc>
          <w:tcPr>
            <w:tcW w:w="4820" w:type="dxa"/>
            <w:gridSpan w:val="5"/>
          </w:tcPr>
          <w:p w:rsidR="00CC53A6" w:rsidRDefault="00CC53A6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CC53A6" w:rsidRDefault="00CC53A6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CC53A6" w:rsidRDefault="00CC53A6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CC53A6" w:rsidRDefault="00CC53A6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CC53A6" w:rsidRDefault="00CC53A6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CC53A6" w:rsidRDefault="00CC53A6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CC53A6" w:rsidRDefault="00CC53A6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</w:t>
              </w:r>
              <w:proofErr w:type="spellStart"/>
              <w:r w:rsidRPr="00A52B37">
                <w:rPr>
                  <w:sz w:val="16"/>
                  <w:szCs w:val="16"/>
                </w:rPr>
                <w:t>zspk.gov.ru</w:t>
              </w:r>
              <w:proofErr w:type="spellEnd"/>
            </w:hyperlink>
          </w:p>
        </w:tc>
        <w:tc>
          <w:tcPr>
            <w:tcW w:w="425" w:type="dxa"/>
          </w:tcPr>
          <w:p w:rsidR="00CC53A6" w:rsidRDefault="00CC53A6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CC53A6" w:rsidRPr="008D030E" w:rsidRDefault="00CC53A6" w:rsidP="00436EDC">
            <w:r w:rsidRPr="008D030E">
              <w:t xml:space="preserve">Председателю </w:t>
            </w:r>
          </w:p>
          <w:p w:rsidR="00CC53A6" w:rsidRPr="008D030E" w:rsidRDefault="00CC53A6" w:rsidP="00436EDC">
            <w:r w:rsidRPr="008D030E">
              <w:t>Законодательного Собрания</w:t>
            </w:r>
          </w:p>
          <w:p w:rsidR="00CC53A6" w:rsidRPr="008D030E" w:rsidRDefault="00CC53A6" w:rsidP="00436EDC">
            <w:r w:rsidRPr="008D030E">
              <w:t>Приморского края</w:t>
            </w:r>
          </w:p>
          <w:p w:rsidR="00CC53A6" w:rsidRPr="008D030E" w:rsidRDefault="00CC53A6" w:rsidP="00436EDC"/>
          <w:p w:rsidR="00CC53A6" w:rsidRPr="008D030E" w:rsidRDefault="00CC53A6" w:rsidP="00436EDC">
            <w:r>
              <w:t>Горчакову В.В.</w:t>
            </w:r>
          </w:p>
          <w:p w:rsidR="00CC53A6" w:rsidRPr="000A3F20" w:rsidRDefault="00CC53A6" w:rsidP="0085618A">
            <w:pPr>
              <w:rPr>
                <w:sz w:val="26"/>
                <w:szCs w:val="26"/>
              </w:rPr>
            </w:pPr>
          </w:p>
        </w:tc>
      </w:tr>
      <w:tr w:rsidR="00CC53A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CC53A6" w:rsidRDefault="00E35BD1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15.09.2015</w:t>
            </w:r>
          </w:p>
        </w:tc>
        <w:tc>
          <w:tcPr>
            <w:tcW w:w="425" w:type="dxa"/>
            <w:vAlign w:val="bottom"/>
          </w:tcPr>
          <w:p w:rsidR="00CC53A6" w:rsidRDefault="00CC53A6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C53A6" w:rsidRDefault="00E35BD1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14-11/142</w:t>
            </w:r>
          </w:p>
        </w:tc>
        <w:tc>
          <w:tcPr>
            <w:tcW w:w="425" w:type="dxa"/>
          </w:tcPr>
          <w:p w:rsidR="00CC53A6" w:rsidRDefault="00CC53A6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CC53A6" w:rsidRDefault="00CC53A6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CC53A6">
        <w:trPr>
          <w:gridBefore w:val="1"/>
          <w:wBefore w:w="284" w:type="dxa"/>
          <w:cantSplit/>
        </w:trPr>
        <w:tc>
          <w:tcPr>
            <w:tcW w:w="709" w:type="dxa"/>
          </w:tcPr>
          <w:p w:rsidR="00CC53A6" w:rsidRDefault="00CC53A6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C53A6" w:rsidRDefault="00CC53A6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CC53A6" w:rsidRDefault="00CC53A6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C53A6" w:rsidRDefault="00CC53A6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CC53A6" w:rsidRDefault="00CC53A6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CC53A6" w:rsidRDefault="00CC53A6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CC53A6" w:rsidRPr="0049228D" w:rsidRDefault="00CC53A6">
      <w:pPr>
        <w:rPr>
          <w:sz w:val="26"/>
          <w:szCs w:val="26"/>
        </w:rPr>
      </w:pPr>
    </w:p>
    <w:p w:rsidR="00CC53A6" w:rsidRDefault="00CC53A6" w:rsidP="00917307">
      <w:pPr>
        <w:jc w:val="center"/>
        <w:rPr>
          <w:sz w:val="26"/>
          <w:szCs w:val="26"/>
        </w:rPr>
      </w:pPr>
    </w:p>
    <w:p w:rsidR="00CC53A6" w:rsidRPr="008D030E" w:rsidRDefault="00CC53A6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CC53A6" w:rsidRPr="008D030E" w:rsidRDefault="00CC53A6" w:rsidP="00917307">
      <w:pPr>
        <w:jc w:val="center"/>
      </w:pPr>
    </w:p>
    <w:p w:rsidR="00CC53A6" w:rsidRDefault="00CC53A6" w:rsidP="007372B9">
      <w:pPr>
        <w:pStyle w:val="125"/>
      </w:pPr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Pr="008D030E">
        <w:t xml:space="preserve">в качестве законодательной инициативы вносится проект закона Приморского края </w:t>
      </w:r>
      <w:r>
        <w:t>"</w:t>
      </w:r>
      <w:r>
        <w:rPr>
          <w:bCs/>
          <w:szCs w:val="28"/>
        </w:rPr>
        <w:t>О внесении изменени</w:t>
      </w:r>
      <w:r w:rsidR="00F70BAF">
        <w:rPr>
          <w:bCs/>
          <w:szCs w:val="28"/>
        </w:rPr>
        <w:t>й</w:t>
      </w:r>
      <w:r>
        <w:rPr>
          <w:bCs/>
          <w:szCs w:val="28"/>
        </w:rPr>
        <w:t xml:space="preserve"> в Закон Приморского края </w:t>
      </w:r>
      <w:r w:rsidR="00F70BAF">
        <w:rPr>
          <w:bCs/>
          <w:szCs w:val="28"/>
        </w:rPr>
        <w:br/>
      </w:r>
      <w:r>
        <w:rPr>
          <w:bCs/>
          <w:szCs w:val="28"/>
        </w:rPr>
        <w:t>"</w:t>
      </w:r>
      <w:r w:rsidRPr="00122DB8">
        <w:rPr>
          <w:bCs/>
          <w:szCs w:val="28"/>
        </w:rPr>
        <w:t xml:space="preserve">О </w:t>
      </w:r>
      <w:r>
        <w:rPr>
          <w:bCs/>
          <w:szCs w:val="28"/>
        </w:rPr>
        <w:t>муниципальной службе в Приморском крае</w:t>
      </w:r>
      <w:r>
        <w:t>".</w:t>
      </w:r>
    </w:p>
    <w:p w:rsidR="00CC53A6" w:rsidRDefault="00CC53A6" w:rsidP="00AB7DE4">
      <w:pPr>
        <w:jc w:val="both"/>
        <w:rPr>
          <w:position w:val="2"/>
        </w:rPr>
      </w:pPr>
    </w:p>
    <w:p w:rsidR="00CC53A6" w:rsidRPr="00B5231D" w:rsidRDefault="00CC53A6" w:rsidP="00725CD6">
      <w:r w:rsidRPr="00B5231D">
        <w:rPr>
          <w:position w:val="2"/>
        </w:rPr>
        <w:t>Приложени</w:t>
      </w:r>
      <w:r>
        <w:rPr>
          <w:position w:val="2"/>
        </w:rPr>
        <w:t>е</w:t>
      </w:r>
      <w:r w:rsidRPr="00B5231D">
        <w:rPr>
          <w:position w:val="2"/>
        </w:rPr>
        <w:t>:</w:t>
      </w:r>
      <w:r>
        <w:rPr>
          <w:position w:val="2"/>
        </w:rPr>
        <w:t xml:space="preserve"> </w:t>
      </w:r>
      <w:r w:rsidRPr="00B5231D">
        <w:t>те</w:t>
      </w:r>
      <w:proofErr w:type="gramStart"/>
      <w:r w:rsidRPr="00B5231D">
        <w:t>кст пр</w:t>
      </w:r>
      <w:proofErr w:type="gramEnd"/>
      <w:r w:rsidRPr="00B5231D">
        <w:t xml:space="preserve">оекта закона на </w:t>
      </w:r>
      <w:r w:rsidR="00F70BAF">
        <w:t>5</w:t>
      </w:r>
      <w:r w:rsidRPr="00B5231D">
        <w:t xml:space="preserve"> л. в 1 экз.;</w:t>
      </w:r>
    </w:p>
    <w:p w:rsidR="00CC53A6" w:rsidRPr="008D030E" w:rsidRDefault="00CC53A6" w:rsidP="0070004F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CC53A6" w:rsidRPr="008D030E" w:rsidRDefault="00CC53A6" w:rsidP="0070004F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>перечень законодательных и иных нормативных правовых актов Приморского края, подлежащих признанию утратившими сил</w:t>
      </w:r>
      <w:r>
        <w:rPr>
          <w:sz w:val="28"/>
          <w:szCs w:val="28"/>
        </w:rPr>
        <w:t>у, изменению, приостановлению</w:t>
      </w:r>
      <w:r w:rsidRPr="008D030E">
        <w:rPr>
          <w:sz w:val="28"/>
          <w:szCs w:val="28"/>
        </w:rPr>
        <w:t xml:space="preserve">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</w:t>
      </w:r>
      <w:r>
        <w:rPr>
          <w:sz w:val="28"/>
          <w:szCs w:val="28"/>
        </w:rPr>
        <w:br/>
      </w:r>
      <w:r w:rsidRPr="008D030E">
        <w:rPr>
          <w:sz w:val="28"/>
          <w:szCs w:val="28"/>
        </w:rPr>
        <w:t>в 1 экз.;</w:t>
      </w:r>
    </w:p>
    <w:p w:rsidR="00CC53A6" w:rsidRPr="008D030E" w:rsidRDefault="00CC53A6" w:rsidP="0070004F">
      <w:pPr>
        <w:pStyle w:val="a9"/>
        <w:tabs>
          <w:tab w:val="left" w:pos="6379"/>
        </w:tabs>
        <w:ind w:left="1701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CC53A6" w:rsidRPr="008D030E" w:rsidRDefault="00CC53A6" w:rsidP="0070004F">
      <w:pPr>
        <w:ind w:left="1701"/>
        <w:jc w:val="both"/>
      </w:pPr>
      <w:r w:rsidRPr="00D44596">
        <w:t xml:space="preserve">решение комитета от </w:t>
      </w:r>
      <w:r w:rsidR="00F70BAF" w:rsidRPr="00D44596">
        <w:t>15.09</w:t>
      </w:r>
      <w:r w:rsidRPr="00D44596">
        <w:t xml:space="preserve">.2015 № </w:t>
      </w:r>
      <w:r w:rsidR="00D44596">
        <w:t>841</w:t>
      </w:r>
      <w:r w:rsidRPr="00D44596">
        <w:t xml:space="preserve"> "</w:t>
      </w:r>
      <w:r w:rsidRPr="00D44596">
        <w:rPr>
          <w:bCs/>
        </w:rPr>
        <w:t>О внесении изменени</w:t>
      </w:r>
      <w:r w:rsidR="00F70BAF" w:rsidRPr="00D44596">
        <w:rPr>
          <w:bCs/>
        </w:rPr>
        <w:t>й</w:t>
      </w:r>
      <w:r w:rsidRPr="00D44596">
        <w:rPr>
          <w:bCs/>
        </w:rPr>
        <w:t xml:space="preserve"> в Закон Приморского края "О муниципальной службе </w:t>
      </w:r>
      <w:r w:rsidR="00D44596">
        <w:rPr>
          <w:bCs/>
        </w:rPr>
        <w:br/>
      </w:r>
      <w:r w:rsidRPr="00D44596">
        <w:rPr>
          <w:bCs/>
        </w:rPr>
        <w:t>в Приморском крае</w:t>
      </w:r>
      <w:r w:rsidRPr="00D44596">
        <w:t xml:space="preserve">" на </w:t>
      </w:r>
      <w:smartTag w:uri="urn:schemas-microsoft-com:office:smarttags" w:element="metricconverter">
        <w:smartTagPr>
          <w:attr w:name="ProductID" w:val="2 л"/>
        </w:smartTagPr>
        <w:r w:rsidRPr="00D44596">
          <w:t>2 л</w:t>
        </w:r>
      </w:smartTag>
      <w:r w:rsidRPr="00D44596">
        <w:t>. в 1 экз.</w:t>
      </w:r>
    </w:p>
    <w:p w:rsidR="00CC53A6" w:rsidRPr="008D030E" w:rsidRDefault="00CC53A6" w:rsidP="00DB1598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CC53A6" w:rsidRPr="008D030E" w:rsidRDefault="00CC53A6" w:rsidP="00936FE2">
      <w:pPr>
        <w:pStyle w:val="a9"/>
        <w:ind w:firstLine="709"/>
        <w:rPr>
          <w:sz w:val="28"/>
          <w:szCs w:val="28"/>
        </w:rPr>
      </w:pPr>
    </w:p>
    <w:p w:rsidR="00CC53A6" w:rsidRPr="008D030E" w:rsidRDefault="00CC53A6" w:rsidP="00936FE2">
      <w:pPr>
        <w:pStyle w:val="a9"/>
        <w:ind w:firstLine="709"/>
        <w:rPr>
          <w:sz w:val="28"/>
          <w:szCs w:val="28"/>
        </w:rPr>
      </w:pPr>
    </w:p>
    <w:p w:rsidR="00CC53A6" w:rsidRPr="008D030E" w:rsidRDefault="00CC53A6" w:rsidP="00936FE2">
      <w:pPr>
        <w:pStyle w:val="a9"/>
        <w:rPr>
          <w:sz w:val="28"/>
          <w:szCs w:val="28"/>
        </w:rPr>
      </w:pPr>
      <w:r w:rsidRPr="008D030E">
        <w:rPr>
          <w:sz w:val="28"/>
          <w:szCs w:val="28"/>
        </w:rPr>
        <w:t>Председатель к</w:t>
      </w:r>
      <w:r>
        <w:rPr>
          <w:sz w:val="28"/>
          <w:szCs w:val="28"/>
        </w:rPr>
        <w:t>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8D030E">
        <w:rPr>
          <w:sz w:val="28"/>
          <w:szCs w:val="28"/>
        </w:rPr>
        <w:t xml:space="preserve">Д.А. </w:t>
      </w:r>
      <w:proofErr w:type="spellStart"/>
      <w:r w:rsidRPr="008D030E">
        <w:rPr>
          <w:sz w:val="28"/>
          <w:szCs w:val="28"/>
        </w:rPr>
        <w:t>Текиев</w:t>
      </w:r>
      <w:proofErr w:type="spellEnd"/>
    </w:p>
    <w:sectPr w:rsidR="00CC53A6" w:rsidRPr="008D030E" w:rsidSect="001711F6">
      <w:footerReference w:type="default" r:id="rId9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3A6" w:rsidRDefault="00CC53A6">
      <w:r>
        <w:separator/>
      </w:r>
    </w:p>
  </w:endnote>
  <w:endnote w:type="continuationSeparator" w:id="0">
    <w:p w:rsidR="00CC53A6" w:rsidRDefault="00CC53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A6" w:rsidRPr="000A3F20" w:rsidRDefault="00CC53A6" w:rsidP="00ED2CBA">
    <w:pPr>
      <w:pStyle w:val="a9"/>
      <w:rPr>
        <w:sz w:val="20"/>
        <w:szCs w:val="20"/>
      </w:rPr>
    </w:pPr>
    <w:r>
      <w:rPr>
        <w:sz w:val="20"/>
        <w:szCs w:val="20"/>
      </w:rPr>
      <w:t>Омельченко</w:t>
    </w:r>
  </w:p>
  <w:p w:rsidR="00CC53A6" w:rsidRPr="000A3F20" w:rsidRDefault="00CC53A6" w:rsidP="00ED2CBA">
    <w:pPr>
      <w:pStyle w:val="a9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CC53A6" w:rsidRPr="00ED2CBA" w:rsidRDefault="00CC53A6" w:rsidP="00ED2CBA">
    <w:pPr>
      <w:pStyle w:val="a9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3A6" w:rsidRDefault="00CC53A6">
      <w:r>
        <w:separator/>
      </w:r>
    </w:p>
  </w:footnote>
  <w:footnote w:type="continuationSeparator" w:id="0">
    <w:p w:rsidR="00CC53A6" w:rsidRDefault="00CC53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6ED"/>
    <w:rsid w:val="0000041B"/>
    <w:rsid w:val="00000901"/>
    <w:rsid w:val="00006BE4"/>
    <w:rsid w:val="00020D30"/>
    <w:rsid w:val="000415EE"/>
    <w:rsid w:val="00057A38"/>
    <w:rsid w:val="00070287"/>
    <w:rsid w:val="000922C9"/>
    <w:rsid w:val="000A3F20"/>
    <w:rsid w:val="000A66ED"/>
    <w:rsid w:val="000D2F12"/>
    <w:rsid w:val="000D607C"/>
    <w:rsid w:val="000D6256"/>
    <w:rsid w:val="00121509"/>
    <w:rsid w:val="00122DB8"/>
    <w:rsid w:val="001301C6"/>
    <w:rsid w:val="00136BDB"/>
    <w:rsid w:val="001400C6"/>
    <w:rsid w:val="00142C5F"/>
    <w:rsid w:val="001711F6"/>
    <w:rsid w:val="001759B7"/>
    <w:rsid w:val="001B0887"/>
    <w:rsid w:val="001B1A6A"/>
    <w:rsid w:val="001F0762"/>
    <w:rsid w:val="002179E5"/>
    <w:rsid w:val="00221C9A"/>
    <w:rsid w:val="0023017C"/>
    <w:rsid w:val="00233560"/>
    <w:rsid w:val="00235B46"/>
    <w:rsid w:val="00237659"/>
    <w:rsid w:val="00237F08"/>
    <w:rsid w:val="00277251"/>
    <w:rsid w:val="00293C29"/>
    <w:rsid w:val="002A5A6C"/>
    <w:rsid w:val="002B0128"/>
    <w:rsid w:val="002D1978"/>
    <w:rsid w:val="002D5123"/>
    <w:rsid w:val="002F1316"/>
    <w:rsid w:val="002F73A5"/>
    <w:rsid w:val="00315311"/>
    <w:rsid w:val="003227B1"/>
    <w:rsid w:val="003265B4"/>
    <w:rsid w:val="003401BC"/>
    <w:rsid w:val="00352E0E"/>
    <w:rsid w:val="003968C3"/>
    <w:rsid w:val="003A7AC1"/>
    <w:rsid w:val="003B2A74"/>
    <w:rsid w:val="003F2DE3"/>
    <w:rsid w:val="003F3564"/>
    <w:rsid w:val="00436EDC"/>
    <w:rsid w:val="004535EE"/>
    <w:rsid w:val="00471767"/>
    <w:rsid w:val="0048263B"/>
    <w:rsid w:val="0049228D"/>
    <w:rsid w:val="004A7A0A"/>
    <w:rsid w:val="004B0C31"/>
    <w:rsid w:val="004E4C23"/>
    <w:rsid w:val="005002F3"/>
    <w:rsid w:val="005039CA"/>
    <w:rsid w:val="00504EFE"/>
    <w:rsid w:val="00515590"/>
    <w:rsid w:val="005172A0"/>
    <w:rsid w:val="00530BE8"/>
    <w:rsid w:val="0053798C"/>
    <w:rsid w:val="0054269B"/>
    <w:rsid w:val="00547404"/>
    <w:rsid w:val="0055063B"/>
    <w:rsid w:val="005914CF"/>
    <w:rsid w:val="00594C57"/>
    <w:rsid w:val="005C1179"/>
    <w:rsid w:val="005D18C9"/>
    <w:rsid w:val="005D36D6"/>
    <w:rsid w:val="005E5003"/>
    <w:rsid w:val="005F233B"/>
    <w:rsid w:val="005F3EDE"/>
    <w:rsid w:val="0062197A"/>
    <w:rsid w:val="00656524"/>
    <w:rsid w:val="0066040F"/>
    <w:rsid w:val="0066475C"/>
    <w:rsid w:val="00674C47"/>
    <w:rsid w:val="00696442"/>
    <w:rsid w:val="006A501C"/>
    <w:rsid w:val="006A6137"/>
    <w:rsid w:val="006B40BA"/>
    <w:rsid w:val="006C153C"/>
    <w:rsid w:val="006C5132"/>
    <w:rsid w:val="006D32B6"/>
    <w:rsid w:val="0070004F"/>
    <w:rsid w:val="00700525"/>
    <w:rsid w:val="007012E5"/>
    <w:rsid w:val="00706751"/>
    <w:rsid w:val="00707560"/>
    <w:rsid w:val="00725CD6"/>
    <w:rsid w:val="007372B9"/>
    <w:rsid w:val="007546FA"/>
    <w:rsid w:val="0075686F"/>
    <w:rsid w:val="00764ADD"/>
    <w:rsid w:val="00772ED9"/>
    <w:rsid w:val="007839F4"/>
    <w:rsid w:val="007B1CA6"/>
    <w:rsid w:val="007B32D2"/>
    <w:rsid w:val="007C665B"/>
    <w:rsid w:val="007D4C41"/>
    <w:rsid w:val="007E4153"/>
    <w:rsid w:val="007E7F09"/>
    <w:rsid w:val="007F2136"/>
    <w:rsid w:val="00821BB1"/>
    <w:rsid w:val="0085618A"/>
    <w:rsid w:val="0088103F"/>
    <w:rsid w:val="008D030E"/>
    <w:rsid w:val="008E3860"/>
    <w:rsid w:val="008E5B50"/>
    <w:rsid w:val="008F2ACC"/>
    <w:rsid w:val="008F5B3F"/>
    <w:rsid w:val="009106E4"/>
    <w:rsid w:val="009113BA"/>
    <w:rsid w:val="00913A79"/>
    <w:rsid w:val="00916D8E"/>
    <w:rsid w:val="00917307"/>
    <w:rsid w:val="00934D74"/>
    <w:rsid w:val="0093589C"/>
    <w:rsid w:val="00936A17"/>
    <w:rsid w:val="00936FE2"/>
    <w:rsid w:val="00937D34"/>
    <w:rsid w:val="00941260"/>
    <w:rsid w:val="00943890"/>
    <w:rsid w:val="00945CA0"/>
    <w:rsid w:val="009A4C39"/>
    <w:rsid w:val="009B01D4"/>
    <w:rsid w:val="009B7B0E"/>
    <w:rsid w:val="00A04F91"/>
    <w:rsid w:val="00A2574A"/>
    <w:rsid w:val="00A2797E"/>
    <w:rsid w:val="00A52B37"/>
    <w:rsid w:val="00A55E75"/>
    <w:rsid w:val="00A708BB"/>
    <w:rsid w:val="00A751C1"/>
    <w:rsid w:val="00A83EA6"/>
    <w:rsid w:val="00A865CD"/>
    <w:rsid w:val="00A96357"/>
    <w:rsid w:val="00AB7DE4"/>
    <w:rsid w:val="00AE786A"/>
    <w:rsid w:val="00B12431"/>
    <w:rsid w:val="00B14385"/>
    <w:rsid w:val="00B33908"/>
    <w:rsid w:val="00B36A87"/>
    <w:rsid w:val="00B5231D"/>
    <w:rsid w:val="00B52847"/>
    <w:rsid w:val="00B60690"/>
    <w:rsid w:val="00B61225"/>
    <w:rsid w:val="00B618AC"/>
    <w:rsid w:val="00B66E92"/>
    <w:rsid w:val="00BA5AF9"/>
    <w:rsid w:val="00BD509B"/>
    <w:rsid w:val="00BE7529"/>
    <w:rsid w:val="00BF6541"/>
    <w:rsid w:val="00C045FB"/>
    <w:rsid w:val="00C447B9"/>
    <w:rsid w:val="00C56473"/>
    <w:rsid w:val="00C64A02"/>
    <w:rsid w:val="00CA372E"/>
    <w:rsid w:val="00CB5843"/>
    <w:rsid w:val="00CC4E53"/>
    <w:rsid w:val="00CC53A6"/>
    <w:rsid w:val="00CF5B04"/>
    <w:rsid w:val="00CF6F07"/>
    <w:rsid w:val="00D17505"/>
    <w:rsid w:val="00D21A4F"/>
    <w:rsid w:val="00D248AA"/>
    <w:rsid w:val="00D40F1D"/>
    <w:rsid w:val="00D44596"/>
    <w:rsid w:val="00D94E27"/>
    <w:rsid w:val="00DA48AE"/>
    <w:rsid w:val="00DB1598"/>
    <w:rsid w:val="00DC2818"/>
    <w:rsid w:val="00DE06A8"/>
    <w:rsid w:val="00DE4CC3"/>
    <w:rsid w:val="00DE6A90"/>
    <w:rsid w:val="00E00517"/>
    <w:rsid w:val="00E10501"/>
    <w:rsid w:val="00E1252C"/>
    <w:rsid w:val="00E17A98"/>
    <w:rsid w:val="00E3239D"/>
    <w:rsid w:val="00E35BD1"/>
    <w:rsid w:val="00E831FC"/>
    <w:rsid w:val="00EC0A88"/>
    <w:rsid w:val="00ED2CBA"/>
    <w:rsid w:val="00EF0C52"/>
    <w:rsid w:val="00F203F6"/>
    <w:rsid w:val="00F245F1"/>
    <w:rsid w:val="00F370CC"/>
    <w:rsid w:val="00F445A9"/>
    <w:rsid w:val="00F55B20"/>
    <w:rsid w:val="00F6094D"/>
    <w:rsid w:val="00F70BAF"/>
    <w:rsid w:val="00F71210"/>
    <w:rsid w:val="00F73951"/>
    <w:rsid w:val="00F8695E"/>
    <w:rsid w:val="00F96F5A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F203F6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F203F6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F203F6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203F6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F203F6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203F6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81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150</TotalTime>
  <Pages>1</Pages>
  <Words>190</Words>
  <Characters>1084</Characters>
  <Application>Microsoft Office Word</Application>
  <DocSecurity>0</DocSecurity>
  <Lines>9</Lines>
  <Paragraphs>2</Paragraphs>
  <ScaleCrop>false</ScaleCrop>
  <Company>дума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omelchenko_a_e</cp:lastModifiedBy>
  <cp:revision>78</cp:revision>
  <cp:lastPrinted>2013-05-14T02:57:00Z</cp:lastPrinted>
  <dcterms:created xsi:type="dcterms:W3CDTF">2012-02-13T00:05:00Z</dcterms:created>
  <dcterms:modified xsi:type="dcterms:W3CDTF">2015-09-15T05:32:00Z</dcterms:modified>
</cp:coreProperties>
</file>