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104232" w:rsidRDefault="00104232" w:rsidP="00104232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682DF2" w:rsidRDefault="00682DF2" w:rsidP="009757C6">
            <w:pPr>
              <w:rPr>
                <w:sz w:val="20"/>
              </w:rPr>
            </w:pP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2358D3">
        <w:trPr>
          <w:cantSplit/>
        </w:trPr>
        <w:tc>
          <w:tcPr>
            <w:tcW w:w="2977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>
            <w:pPr>
              <w:jc w:val="both"/>
              <w:rPr>
                <w:sz w:val="24"/>
              </w:rPr>
            </w:pPr>
          </w:p>
        </w:tc>
      </w:tr>
      <w:tr w:rsidR="004F210A" w:rsidRPr="00342CA6" w:rsidTr="002358D3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4F210A" w:rsidRPr="002F02CB" w:rsidRDefault="004F210A" w:rsidP="004F210A">
            <w:pPr>
              <w:jc w:val="both"/>
            </w:pPr>
            <w:r w:rsidRPr="00394D26">
              <w:t>О</w:t>
            </w:r>
            <w:r>
              <w:t xml:space="preserve">б обращении Верховного Совета Республики Хакасия к Председателю Правительства Российской </w:t>
            </w:r>
            <w:r w:rsidRPr="00394D26">
              <w:t xml:space="preserve"> Федерации</w:t>
            </w:r>
            <w:r>
              <w:br/>
              <w:t xml:space="preserve">Д.А. Медведеву по вопросу установления ограничений на розничную продажу </w:t>
            </w:r>
            <w:proofErr w:type="spellStart"/>
            <w:proofErr w:type="gramStart"/>
            <w:r>
              <w:t>несовершен-нолетним</w:t>
            </w:r>
            <w:proofErr w:type="spellEnd"/>
            <w:proofErr w:type="gramEnd"/>
            <w:r>
              <w:t xml:space="preserve"> и потребление (распитие) безалкогольных энергетических напитков в общественных местах</w:t>
            </w:r>
          </w:p>
        </w:tc>
      </w:tr>
    </w:tbl>
    <w:p w:rsidR="00355D51" w:rsidRDefault="00D16906" w:rsidP="00355D51">
      <w:pPr>
        <w:jc w:val="both"/>
      </w:pPr>
      <w:r>
        <w:t xml:space="preserve"> </w:t>
      </w:r>
    </w:p>
    <w:p w:rsidR="00C652C7" w:rsidRDefault="00C652C7" w:rsidP="00355D51">
      <w:pPr>
        <w:ind w:firstLine="720"/>
        <w:jc w:val="both"/>
      </w:pPr>
      <w:proofErr w:type="gramStart"/>
      <w:r>
        <w:t xml:space="preserve">Рассмотрев и обсудив </w:t>
      </w:r>
      <w:r w:rsidR="004F210A">
        <w:t>обращение Верховного Совета Республики Хакасия к Председателю</w:t>
      </w:r>
      <w:proofErr w:type="gramEnd"/>
      <w:r w:rsidR="004F210A">
        <w:t xml:space="preserve"> Правительства Российской </w:t>
      </w:r>
      <w:r w:rsidR="004F210A" w:rsidRPr="00394D26">
        <w:t xml:space="preserve"> Федерации</w:t>
      </w:r>
      <w:r w:rsidR="004F210A">
        <w:br/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4F210A" w:rsidRPr="002F02CB" w:rsidRDefault="00C652C7" w:rsidP="004F210A">
      <w:pPr>
        <w:ind w:firstLine="720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4F210A">
        <w:t xml:space="preserve">обращение Верховного Совета Республики Хакасия к Председателю Правительства Российской </w:t>
      </w:r>
      <w:r w:rsidR="004F210A" w:rsidRPr="00394D26">
        <w:t xml:space="preserve"> Федерации </w:t>
      </w:r>
      <w:r w:rsidR="004F210A"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</w:t>
      </w:r>
      <w:r w:rsidR="00102514">
        <w:t>.</w:t>
      </w:r>
    </w:p>
    <w:p w:rsidR="007B2A6D" w:rsidRDefault="007B2A6D" w:rsidP="004F210A">
      <w:pPr>
        <w:ind w:firstLine="709"/>
        <w:jc w:val="both"/>
      </w:pPr>
    </w:p>
    <w:p w:rsidR="00937D8A" w:rsidRDefault="00C652C7" w:rsidP="0014273C">
      <w:pPr>
        <w:ind w:firstLine="720"/>
        <w:jc w:val="both"/>
      </w:pPr>
      <w:r>
        <w:t xml:space="preserve">2.Направить настоящее постановление </w:t>
      </w:r>
      <w:r w:rsidR="008A35A2">
        <w:t>Председателю</w:t>
      </w:r>
      <w:r>
        <w:t xml:space="preserve"> </w:t>
      </w:r>
      <w:r w:rsidR="004F210A">
        <w:rPr>
          <w:szCs w:val="28"/>
        </w:rPr>
        <w:t>Правительств</w:t>
      </w:r>
      <w:r w:rsidR="008A35A2">
        <w:rPr>
          <w:szCs w:val="28"/>
        </w:rPr>
        <w:t>а</w:t>
      </w:r>
      <w:r w:rsidR="000A1B34">
        <w:rPr>
          <w:szCs w:val="28"/>
        </w:rPr>
        <w:t xml:space="preserve">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</w:t>
      </w:r>
      <w:r w:rsidR="00023012" w:rsidRPr="00023012">
        <w:t xml:space="preserve"> </w:t>
      </w:r>
      <w:r w:rsidR="008A35A2">
        <w:t xml:space="preserve">в </w:t>
      </w:r>
      <w:bookmarkStart w:id="0" w:name="_GoBack"/>
      <w:bookmarkEnd w:id="0"/>
      <w:r w:rsidR="004F210A">
        <w:rPr>
          <w:szCs w:val="28"/>
        </w:rPr>
        <w:t>Верховный Совет</w:t>
      </w:r>
      <w:r w:rsidR="00F212A1">
        <w:rPr>
          <w:szCs w:val="28"/>
        </w:rPr>
        <w:t xml:space="preserve"> Республики Хакасия</w:t>
      </w:r>
      <w:r w:rsidR="00E628D3">
        <w:rPr>
          <w:szCs w:val="28"/>
        </w:rPr>
        <w:t>.</w:t>
      </w:r>
    </w:p>
    <w:p w:rsidR="00023012" w:rsidRDefault="00023012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BC3" w:rsidRDefault="008B2BC3">
      <w:r>
        <w:separator/>
      </w:r>
    </w:p>
  </w:endnote>
  <w:endnote w:type="continuationSeparator" w:id="0">
    <w:p w:rsidR="008B2BC3" w:rsidRDefault="008B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BC3" w:rsidRDefault="008B2BC3">
      <w:r>
        <w:separator/>
      </w:r>
    </w:p>
  </w:footnote>
  <w:footnote w:type="continuationSeparator" w:id="0">
    <w:p w:rsidR="008B2BC3" w:rsidRDefault="008B2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3A5456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4273C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67"/>
    <w:rsid w:val="00011DD7"/>
    <w:rsid w:val="00023012"/>
    <w:rsid w:val="0002331E"/>
    <w:rsid w:val="0004614D"/>
    <w:rsid w:val="00055506"/>
    <w:rsid w:val="000566F2"/>
    <w:rsid w:val="000A1B34"/>
    <w:rsid w:val="000C54BB"/>
    <w:rsid w:val="000E7DC7"/>
    <w:rsid w:val="00102514"/>
    <w:rsid w:val="00104232"/>
    <w:rsid w:val="0014273C"/>
    <w:rsid w:val="00161BFD"/>
    <w:rsid w:val="001C52E0"/>
    <w:rsid w:val="002068BC"/>
    <w:rsid w:val="00220109"/>
    <w:rsid w:val="002358D3"/>
    <w:rsid w:val="002475BA"/>
    <w:rsid w:val="00273F19"/>
    <w:rsid w:val="002A18F8"/>
    <w:rsid w:val="002F58C3"/>
    <w:rsid w:val="002F5BF8"/>
    <w:rsid w:val="00324DB1"/>
    <w:rsid w:val="00342CA6"/>
    <w:rsid w:val="0035006C"/>
    <w:rsid w:val="00355D51"/>
    <w:rsid w:val="0037113E"/>
    <w:rsid w:val="00375F89"/>
    <w:rsid w:val="003A1175"/>
    <w:rsid w:val="003A5456"/>
    <w:rsid w:val="003F750E"/>
    <w:rsid w:val="003F7625"/>
    <w:rsid w:val="00411326"/>
    <w:rsid w:val="0044316D"/>
    <w:rsid w:val="00444025"/>
    <w:rsid w:val="00461472"/>
    <w:rsid w:val="00462267"/>
    <w:rsid w:val="004900B5"/>
    <w:rsid w:val="004F210A"/>
    <w:rsid w:val="004F70D8"/>
    <w:rsid w:val="004F7ECD"/>
    <w:rsid w:val="005046FB"/>
    <w:rsid w:val="0054594A"/>
    <w:rsid w:val="00587058"/>
    <w:rsid w:val="005E06D9"/>
    <w:rsid w:val="005E4E1F"/>
    <w:rsid w:val="006005EA"/>
    <w:rsid w:val="00682DF2"/>
    <w:rsid w:val="006A65A3"/>
    <w:rsid w:val="006C4490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91200"/>
    <w:rsid w:val="007B2A6D"/>
    <w:rsid w:val="007B485E"/>
    <w:rsid w:val="007C7529"/>
    <w:rsid w:val="007D698C"/>
    <w:rsid w:val="00831BAE"/>
    <w:rsid w:val="008A35A2"/>
    <w:rsid w:val="008B2BC3"/>
    <w:rsid w:val="008B632D"/>
    <w:rsid w:val="008C6C03"/>
    <w:rsid w:val="00910B77"/>
    <w:rsid w:val="00937532"/>
    <w:rsid w:val="00937D8A"/>
    <w:rsid w:val="00941D07"/>
    <w:rsid w:val="00956A16"/>
    <w:rsid w:val="009645A8"/>
    <w:rsid w:val="009757C6"/>
    <w:rsid w:val="00975918"/>
    <w:rsid w:val="00990DC0"/>
    <w:rsid w:val="009A7E3D"/>
    <w:rsid w:val="009D4CFF"/>
    <w:rsid w:val="00A51954"/>
    <w:rsid w:val="00A73EF2"/>
    <w:rsid w:val="00A74861"/>
    <w:rsid w:val="00A74BE2"/>
    <w:rsid w:val="00A968EE"/>
    <w:rsid w:val="00AA77AF"/>
    <w:rsid w:val="00AC0A09"/>
    <w:rsid w:val="00B16009"/>
    <w:rsid w:val="00B32EEB"/>
    <w:rsid w:val="00B533E3"/>
    <w:rsid w:val="00B61D62"/>
    <w:rsid w:val="00B93708"/>
    <w:rsid w:val="00BE4898"/>
    <w:rsid w:val="00C17812"/>
    <w:rsid w:val="00C201C6"/>
    <w:rsid w:val="00C53044"/>
    <w:rsid w:val="00C652C7"/>
    <w:rsid w:val="00CF7D83"/>
    <w:rsid w:val="00D0572F"/>
    <w:rsid w:val="00D13403"/>
    <w:rsid w:val="00D16906"/>
    <w:rsid w:val="00D2555E"/>
    <w:rsid w:val="00D27A8C"/>
    <w:rsid w:val="00D309AF"/>
    <w:rsid w:val="00D3284F"/>
    <w:rsid w:val="00D73020"/>
    <w:rsid w:val="00D7776B"/>
    <w:rsid w:val="00D967D2"/>
    <w:rsid w:val="00DB7502"/>
    <w:rsid w:val="00DE21C6"/>
    <w:rsid w:val="00DF1299"/>
    <w:rsid w:val="00E1288D"/>
    <w:rsid w:val="00E1386E"/>
    <w:rsid w:val="00E628D3"/>
    <w:rsid w:val="00E81447"/>
    <w:rsid w:val="00E851DF"/>
    <w:rsid w:val="00E93291"/>
    <w:rsid w:val="00E942BF"/>
    <w:rsid w:val="00EF7110"/>
    <w:rsid w:val="00F212A1"/>
    <w:rsid w:val="00F3655F"/>
    <w:rsid w:val="00F4190C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2015-08-05T23:50:00Z</cp:lastPrinted>
  <dcterms:created xsi:type="dcterms:W3CDTF">2015-08-05T23:45:00Z</dcterms:created>
  <dcterms:modified xsi:type="dcterms:W3CDTF">2015-08-07T00:13:00Z</dcterms:modified>
</cp:coreProperties>
</file>