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95F16" w:rsidRDefault="00595F16">
      <w:pPr>
        <w:ind w:left="567"/>
        <w:jc w:val="center"/>
      </w:pPr>
      <w:r w:rsidRPr="00291EFE"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.9pt;height:52.75pt" o:ole="" fillcolor="window">
            <v:imagedata r:id="rId8" o:title=""/>
          </v:shape>
          <o:OLEObject Type="Embed" ProgID="Word.Picture.8" ShapeID="_x0000_i1025" DrawAspect="Content" ObjectID="_1503736385" r:id="rId9"/>
        </w:object>
      </w:r>
    </w:p>
    <w:p w:rsidR="002E46B4" w:rsidRDefault="002E46B4">
      <w:pPr>
        <w:ind w:left="567"/>
        <w:jc w:val="center"/>
      </w:pP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1702"/>
        <w:gridCol w:w="1275"/>
        <w:gridCol w:w="1843"/>
        <w:gridCol w:w="2375"/>
        <w:gridCol w:w="709"/>
        <w:gridCol w:w="850"/>
      </w:tblGrid>
      <w:tr w:rsidR="00595F16" w:rsidTr="00837742">
        <w:trPr>
          <w:gridBefore w:val="1"/>
          <w:wBefore w:w="1702" w:type="dxa"/>
          <w:cantSplit/>
          <w:trHeight w:val="1141"/>
        </w:trPr>
        <w:tc>
          <w:tcPr>
            <w:tcW w:w="7052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595F16" w:rsidRDefault="00595F16">
            <w:pPr>
              <w:pStyle w:val="2"/>
              <w:spacing w:line="240" w:lineRule="auto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>ЗАКОНОДАТЕЛЬНОЕ СОБРАНИЕ</w:t>
            </w:r>
          </w:p>
          <w:p w:rsidR="00595F16" w:rsidRDefault="00595F16">
            <w:pPr>
              <w:pStyle w:val="2"/>
              <w:spacing w:line="240" w:lineRule="auto"/>
              <w:rPr>
                <w:sz w:val="26"/>
                <w:szCs w:val="26"/>
              </w:rPr>
            </w:pPr>
            <w:r>
              <w:rPr>
                <w:b w:val="0"/>
                <w:bCs w:val="0"/>
                <w:sz w:val="28"/>
                <w:szCs w:val="28"/>
              </w:rPr>
              <w:t>ПРИМОРСКОГО КРАЯ</w:t>
            </w:r>
          </w:p>
          <w:p w:rsidR="00595F16" w:rsidRDefault="00595F16">
            <w:pPr>
              <w:pStyle w:val="8"/>
              <w:widowControl w:val="0"/>
            </w:pPr>
            <w:r>
              <w:t xml:space="preserve">Комитет по продовольственной политике и природопользованию  </w:t>
            </w:r>
          </w:p>
          <w:p w:rsidR="00595F16" w:rsidRDefault="00595F16">
            <w:pPr>
              <w:pStyle w:val="3"/>
              <w:ind w:firstLine="0"/>
              <w:jc w:val="center"/>
              <w:rPr>
                <w:sz w:val="12"/>
                <w:szCs w:val="12"/>
                <w:u w:val="none"/>
              </w:rPr>
            </w:pPr>
            <w:r>
              <w:rPr>
                <w:b/>
                <w:bCs/>
                <w:sz w:val="24"/>
                <w:szCs w:val="24"/>
                <w:u w:val="none"/>
              </w:rPr>
              <w:t>РЕШЕНИЕ</w:t>
            </w:r>
          </w:p>
        </w:tc>
      </w:tr>
      <w:tr w:rsidR="00595F16" w:rsidTr="00837742">
        <w:trPr>
          <w:cantSplit/>
        </w:trPr>
        <w:tc>
          <w:tcPr>
            <w:tcW w:w="297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95F16" w:rsidRPr="00F10DE4" w:rsidRDefault="00034EF5">
            <w:pPr>
              <w:widowControl w:val="0"/>
              <w:spacing w:after="120"/>
              <w:ind w:firstLine="34"/>
            </w:pPr>
            <w:r>
              <w:t>16.09.2015</w:t>
            </w:r>
          </w:p>
        </w:tc>
        <w:tc>
          <w:tcPr>
            <w:tcW w:w="421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95F16" w:rsidRPr="00F10DE4" w:rsidRDefault="00595F16">
            <w:pPr>
              <w:widowControl w:val="0"/>
              <w:ind w:left="1311"/>
              <w:jc w:val="center"/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595F16" w:rsidRPr="00F10DE4" w:rsidRDefault="00595F16">
            <w:pPr>
              <w:jc w:val="right"/>
            </w:pPr>
            <w:r w:rsidRPr="00F10DE4">
              <w:t>№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595F16" w:rsidRPr="00F10DE4" w:rsidRDefault="00034EF5">
            <w:pPr>
              <w:ind w:hanging="107"/>
            </w:pPr>
            <w:r>
              <w:t>418</w:t>
            </w:r>
          </w:p>
        </w:tc>
      </w:tr>
      <w:tr w:rsidR="00595F16" w:rsidTr="00837742">
        <w:trPr>
          <w:cantSplit/>
        </w:trPr>
        <w:tc>
          <w:tcPr>
            <w:tcW w:w="8754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595F16" w:rsidRDefault="00595F16">
            <w:pPr>
              <w:ind w:left="159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Владивосток</w:t>
            </w:r>
          </w:p>
        </w:tc>
      </w:tr>
      <w:tr w:rsidR="00595F16" w:rsidTr="00837742">
        <w:trPr>
          <w:gridAfter w:val="3"/>
          <w:wAfter w:w="3934" w:type="dxa"/>
        </w:trPr>
        <w:tc>
          <w:tcPr>
            <w:tcW w:w="482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tbl>
            <w:tblPr>
              <w:tblW w:w="9498" w:type="dxa"/>
              <w:tblInd w:w="108" w:type="dxa"/>
              <w:tblLayout w:type="fixed"/>
              <w:tblLook w:val="0000" w:firstRow="0" w:lastRow="0" w:firstColumn="0" w:lastColumn="0" w:noHBand="0" w:noVBand="0"/>
            </w:tblPr>
            <w:tblGrid>
              <w:gridCol w:w="9498"/>
            </w:tblGrid>
            <w:tr w:rsidR="006D4927" w:rsidTr="003B5E7B">
              <w:tc>
                <w:tcPr>
                  <w:tcW w:w="4395" w:type="dxa"/>
                </w:tcPr>
                <w:p w:rsidR="006D4927" w:rsidRDefault="006D4927" w:rsidP="006D4927">
                  <w:pPr>
                    <w:ind w:left="-108" w:right="4927"/>
                    <w:jc w:val="both"/>
                    <w:rPr>
                      <w:sz w:val="24"/>
                    </w:rPr>
                  </w:pPr>
                  <w:r w:rsidRPr="001E06AA">
                    <w:t xml:space="preserve">О законодательной инициативе Законодательного Собрания </w:t>
                  </w:r>
                  <w:r>
                    <w:t>Еврейской автономной области</w:t>
                  </w:r>
                  <w:r w:rsidRPr="001E06AA">
                    <w:t xml:space="preserve"> по внесению в Государстве</w:t>
                  </w:r>
                  <w:r>
                    <w:t xml:space="preserve">нную Думу Федерального Собрания </w:t>
                  </w:r>
                  <w:r w:rsidRPr="001E06AA">
                    <w:t>Российской Федерации проекта федерального закона "О внесении изменени</w:t>
                  </w:r>
                  <w:r>
                    <w:t>я</w:t>
                  </w:r>
                  <w:r w:rsidRPr="001E06AA">
                    <w:t xml:space="preserve"> в статью 2</w:t>
                  </w:r>
                  <w:r>
                    <w:t>58</w:t>
                  </w:r>
                  <w:r w:rsidRPr="001E06AA">
                    <w:t xml:space="preserve"> </w:t>
                  </w:r>
                  <w:r>
                    <w:t>Уголовного кодекса</w:t>
                  </w:r>
                  <w:r w:rsidRPr="001E06AA">
                    <w:t xml:space="preserve"> Российской </w:t>
                  </w:r>
                  <w:r>
                    <w:t>Федерации</w:t>
                  </w:r>
                  <w:r w:rsidRPr="001E06AA">
                    <w:t>"</w:t>
                  </w:r>
                </w:p>
              </w:tc>
            </w:tr>
          </w:tbl>
          <w:p w:rsidR="00595F16" w:rsidRPr="002F02CB" w:rsidRDefault="00595F16" w:rsidP="00A15EA5">
            <w:pPr>
              <w:jc w:val="both"/>
            </w:pPr>
          </w:p>
        </w:tc>
      </w:tr>
    </w:tbl>
    <w:p w:rsidR="002F02CB" w:rsidRDefault="002F02CB">
      <w:pPr>
        <w:jc w:val="right"/>
      </w:pPr>
    </w:p>
    <w:p w:rsidR="00595F16" w:rsidRDefault="00651DF6" w:rsidP="00651DF6">
      <w:pPr>
        <w:ind w:firstLine="720"/>
        <w:jc w:val="both"/>
      </w:pPr>
      <w:r>
        <w:t>Рассмотрев</w:t>
      </w:r>
      <w:r w:rsidR="0048542B">
        <w:t xml:space="preserve"> и обсудив</w:t>
      </w:r>
      <w:r>
        <w:t xml:space="preserve"> </w:t>
      </w:r>
      <w:r w:rsidR="00F53416" w:rsidRPr="00D8191D">
        <w:t>законодательн</w:t>
      </w:r>
      <w:r w:rsidR="00F53416">
        <w:t>ую</w:t>
      </w:r>
      <w:r w:rsidR="00F53416" w:rsidRPr="00D8191D">
        <w:t xml:space="preserve"> </w:t>
      </w:r>
      <w:r w:rsidR="00A15EA5" w:rsidRPr="006005EA">
        <w:t>инициативу</w:t>
      </w:r>
      <w:r w:rsidR="00203F14">
        <w:t xml:space="preserve"> </w:t>
      </w:r>
      <w:r w:rsidR="00203F14" w:rsidRPr="001E06AA">
        <w:t xml:space="preserve">Законодательного Собрания </w:t>
      </w:r>
      <w:r w:rsidR="006D4927">
        <w:t>Еврейской автономной области</w:t>
      </w:r>
      <w:r w:rsidR="006D4927" w:rsidRPr="001E06AA">
        <w:t xml:space="preserve"> по внесению в Государстве</w:t>
      </w:r>
      <w:r w:rsidR="006D4927">
        <w:t xml:space="preserve">нную Думу Федерального Собрания </w:t>
      </w:r>
      <w:r w:rsidR="006D4927" w:rsidRPr="001E06AA">
        <w:t>Российской Федерации проекта федерального закона "О внесении изменени</w:t>
      </w:r>
      <w:r w:rsidR="006D4927">
        <w:t>я</w:t>
      </w:r>
      <w:r w:rsidR="006D4927" w:rsidRPr="001E06AA">
        <w:t xml:space="preserve"> в статью 2</w:t>
      </w:r>
      <w:r w:rsidR="006D4927">
        <w:t>58</w:t>
      </w:r>
      <w:r w:rsidR="006D4927" w:rsidRPr="001E06AA">
        <w:t xml:space="preserve"> </w:t>
      </w:r>
      <w:r w:rsidR="006D4927">
        <w:t>Уголовного кодекса</w:t>
      </w:r>
      <w:r w:rsidR="006D4927" w:rsidRPr="001E06AA">
        <w:t xml:space="preserve"> Российской </w:t>
      </w:r>
      <w:r w:rsidR="006D4927">
        <w:t>Федерации</w:t>
      </w:r>
      <w:r w:rsidR="006D4927" w:rsidRPr="001E06AA">
        <w:t>"</w:t>
      </w:r>
      <w:r w:rsidR="00A15EA5">
        <w:t xml:space="preserve">, </w:t>
      </w:r>
      <w:r w:rsidR="00595F16">
        <w:t>комитет</w:t>
      </w:r>
    </w:p>
    <w:p w:rsidR="00595F16" w:rsidRDefault="00595F16"/>
    <w:p w:rsidR="00595F16" w:rsidRDefault="00595F16">
      <w:r>
        <w:t>РЕШИЛ:</w:t>
      </w:r>
    </w:p>
    <w:p w:rsidR="00595F16" w:rsidRDefault="00595F16"/>
    <w:p w:rsidR="0048542B" w:rsidRDefault="00CD4034" w:rsidP="0048542B">
      <w:pPr>
        <w:ind w:firstLine="720"/>
        <w:jc w:val="both"/>
      </w:pPr>
      <w:r>
        <w:t>1.</w:t>
      </w:r>
      <w:r w:rsidR="0048542B">
        <w:t xml:space="preserve">Поддержать </w:t>
      </w:r>
      <w:r w:rsidR="00A15EA5" w:rsidRPr="006005EA">
        <w:t xml:space="preserve">законодательную инициативу </w:t>
      </w:r>
      <w:r w:rsidR="00203F14" w:rsidRPr="001E06AA">
        <w:t xml:space="preserve">Законодательного Собрания </w:t>
      </w:r>
      <w:r w:rsidR="006D4927">
        <w:t>Еврейской автономной области</w:t>
      </w:r>
      <w:r w:rsidR="006D4927" w:rsidRPr="001E06AA">
        <w:t xml:space="preserve"> по внесению в Государстве</w:t>
      </w:r>
      <w:r w:rsidR="006D4927">
        <w:t xml:space="preserve">нную Думу Федерального Собрания </w:t>
      </w:r>
      <w:r w:rsidR="006D4927" w:rsidRPr="001E06AA">
        <w:t>Российской Федерации проекта федерального закона "О внесении изменени</w:t>
      </w:r>
      <w:r w:rsidR="006D4927">
        <w:t>я</w:t>
      </w:r>
      <w:r w:rsidR="006D4927" w:rsidRPr="001E06AA">
        <w:t xml:space="preserve"> в статью 2</w:t>
      </w:r>
      <w:r w:rsidR="006D4927">
        <w:t>58</w:t>
      </w:r>
      <w:r w:rsidR="006D4927" w:rsidRPr="001E06AA">
        <w:t xml:space="preserve"> </w:t>
      </w:r>
      <w:r w:rsidR="006D4927">
        <w:t>Уголовного кодекса</w:t>
      </w:r>
      <w:r w:rsidR="006D4927" w:rsidRPr="001E06AA">
        <w:t xml:space="preserve"> Российской </w:t>
      </w:r>
      <w:r w:rsidR="006D4927">
        <w:t>Федерации</w:t>
      </w:r>
      <w:r w:rsidR="006D4927" w:rsidRPr="001E06AA">
        <w:t>"</w:t>
      </w:r>
      <w:r w:rsidR="00A15EA5">
        <w:t>.</w:t>
      </w:r>
    </w:p>
    <w:p w:rsidR="0048542B" w:rsidRDefault="0048542B" w:rsidP="00CD4034">
      <w:pPr>
        <w:ind w:firstLine="720"/>
        <w:jc w:val="both"/>
      </w:pPr>
    </w:p>
    <w:p w:rsidR="00A15EA5" w:rsidRDefault="0048542B" w:rsidP="00CD4034">
      <w:pPr>
        <w:ind w:firstLine="720"/>
        <w:jc w:val="both"/>
      </w:pPr>
      <w:r>
        <w:t>2.</w:t>
      </w:r>
      <w:r w:rsidR="00EB210B">
        <w:t>Р</w:t>
      </w:r>
      <w:r>
        <w:t>ассмотре</w:t>
      </w:r>
      <w:r w:rsidR="006A4752">
        <w:t xml:space="preserve">ть </w:t>
      </w:r>
      <w:r w:rsidR="00CD4034">
        <w:t xml:space="preserve">проект постановления </w:t>
      </w:r>
      <w:r w:rsidR="00C714E3">
        <w:t xml:space="preserve">Законодательного Собрания </w:t>
      </w:r>
      <w:r w:rsidR="00894CF6">
        <w:t xml:space="preserve">Приморского края </w:t>
      </w:r>
      <w:r w:rsidR="00CD4034">
        <w:t>"</w:t>
      </w:r>
      <w:r w:rsidR="006D4927" w:rsidRPr="001E06AA">
        <w:t xml:space="preserve">О законодательной инициативе Законодательного Собрания </w:t>
      </w:r>
      <w:r w:rsidR="006D4927">
        <w:t>Еврейской автономной области</w:t>
      </w:r>
      <w:r w:rsidR="006D4927" w:rsidRPr="001E06AA">
        <w:t xml:space="preserve"> по внесению в Государстве</w:t>
      </w:r>
      <w:r w:rsidR="006D4927">
        <w:t xml:space="preserve">нную Думу Федерального Собрания </w:t>
      </w:r>
      <w:r w:rsidR="006D4927" w:rsidRPr="001E06AA">
        <w:t>Российской Федерации проекта федерального закона "О внесении изменени</w:t>
      </w:r>
      <w:r w:rsidR="006D4927">
        <w:t>я</w:t>
      </w:r>
      <w:r w:rsidR="006D4927" w:rsidRPr="001E06AA">
        <w:t xml:space="preserve"> в статью 2</w:t>
      </w:r>
      <w:r w:rsidR="006D4927">
        <w:t>58</w:t>
      </w:r>
      <w:r w:rsidR="006D4927" w:rsidRPr="001E06AA">
        <w:t xml:space="preserve"> </w:t>
      </w:r>
      <w:r w:rsidR="006D4927">
        <w:t>Уголовного кодекса</w:t>
      </w:r>
      <w:r w:rsidR="006D4927" w:rsidRPr="001E06AA">
        <w:t xml:space="preserve"> Российской </w:t>
      </w:r>
      <w:r w:rsidR="006D4927">
        <w:t>Федерации</w:t>
      </w:r>
      <w:r w:rsidR="006D4927" w:rsidRPr="001E06AA">
        <w:t>"</w:t>
      </w:r>
      <w:r w:rsidR="006A4752">
        <w:t xml:space="preserve"> на очередном заседании Законодательного Собрания в </w:t>
      </w:r>
      <w:r w:rsidR="006D4927">
        <w:t>сентябре</w:t>
      </w:r>
      <w:r w:rsidR="006A4752">
        <w:t xml:space="preserve"> </w:t>
      </w:r>
      <w:r w:rsidR="00203F14">
        <w:t>2015</w:t>
      </w:r>
      <w:r w:rsidR="006A4752">
        <w:t xml:space="preserve"> года</w:t>
      </w:r>
      <w:r w:rsidR="00A15EA5">
        <w:t>.</w:t>
      </w:r>
    </w:p>
    <w:p w:rsidR="00CD4034" w:rsidRDefault="00CD4034" w:rsidP="00CD4034">
      <w:pPr>
        <w:ind w:firstLine="720"/>
        <w:jc w:val="both"/>
      </w:pPr>
    </w:p>
    <w:p w:rsidR="00680ED4" w:rsidRDefault="0048542B" w:rsidP="00CD4034">
      <w:pPr>
        <w:ind w:firstLine="720"/>
        <w:jc w:val="both"/>
      </w:pPr>
      <w:r>
        <w:t>3</w:t>
      </w:r>
      <w:r w:rsidR="00CD4034">
        <w:t>.Рекомендовать Закон</w:t>
      </w:r>
      <w:r>
        <w:t>одательному Собранию</w:t>
      </w:r>
      <w:r w:rsidR="00AA4326">
        <w:t xml:space="preserve"> </w:t>
      </w:r>
      <w:r>
        <w:t xml:space="preserve">принять </w:t>
      </w:r>
      <w:r w:rsidR="00AA4326">
        <w:t>указанный</w:t>
      </w:r>
      <w:r>
        <w:t xml:space="preserve"> проект постановления</w:t>
      </w:r>
      <w:r w:rsidR="004B428C">
        <w:t>.</w:t>
      </w:r>
    </w:p>
    <w:p w:rsidR="00A15EA5" w:rsidRDefault="00A15EA5" w:rsidP="002171D7">
      <w:pPr>
        <w:ind w:firstLine="720"/>
        <w:jc w:val="both"/>
      </w:pPr>
    </w:p>
    <w:p w:rsidR="002171D7" w:rsidRDefault="0048542B" w:rsidP="002171D7">
      <w:pPr>
        <w:ind w:firstLine="720"/>
        <w:jc w:val="both"/>
      </w:pPr>
      <w:r>
        <w:lastRenderedPageBreak/>
        <w:t>4</w:t>
      </w:r>
      <w:r w:rsidR="002171D7">
        <w:t>.</w:t>
      </w:r>
      <w:r w:rsidR="00203F14" w:rsidRPr="0045315B">
        <w:t xml:space="preserve">Поручить </w:t>
      </w:r>
      <w:r w:rsidR="006D4927">
        <w:t>Зотову Е.А.</w:t>
      </w:r>
      <w:r w:rsidR="00203F14" w:rsidRPr="0045315B">
        <w:t>, председател</w:t>
      </w:r>
      <w:r w:rsidR="006D4927">
        <w:t>ю</w:t>
      </w:r>
      <w:r w:rsidR="00203F14" w:rsidRPr="0045315B">
        <w:t xml:space="preserve"> комитета по </w:t>
      </w:r>
      <w:proofErr w:type="gramStart"/>
      <w:r w:rsidR="00203F14" w:rsidRPr="0045315B">
        <w:t>продовольственной</w:t>
      </w:r>
      <w:proofErr w:type="gramEnd"/>
      <w:r w:rsidR="00203F14" w:rsidRPr="0045315B">
        <w:t xml:space="preserve"> политике и природопользованию, выступить на заседании Законодательного С</w:t>
      </w:r>
      <w:r w:rsidR="00203F14">
        <w:t>обрания с докладом по данному</w:t>
      </w:r>
      <w:r w:rsidR="00203F14" w:rsidRPr="0045315B">
        <w:t xml:space="preserve"> вопросу.</w:t>
      </w:r>
    </w:p>
    <w:p w:rsidR="002171D7" w:rsidRDefault="002171D7" w:rsidP="002171D7">
      <w:pPr>
        <w:ind w:firstLine="720"/>
        <w:jc w:val="both"/>
      </w:pPr>
    </w:p>
    <w:p w:rsidR="002171D7" w:rsidRDefault="0048542B" w:rsidP="00203F14">
      <w:pPr>
        <w:ind w:firstLine="720"/>
        <w:jc w:val="both"/>
      </w:pPr>
      <w:r>
        <w:t>5</w:t>
      </w:r>
      <w:r w:rsidR="002171D7">
        <w:t>.</w:t>
      </w:r>
      <w:r w:rsidR="00203F14" w:rsidRPr="0045315B">
        <w:t>Определить время для рас</w:t>
      </w:r>
      <w:r w:rsidR="00203F14">
        <w:t xml:space="preserve">смотрения указанного вопроса на заседании </w:t>
      </w:r>
      <w:r w:rsidR="00203F14" w:rsidRPr="0045315B">
        <w:t>Законодательного Собра</w:t>
      </w:r>
      <w:r w:rsidR="00203F14">
        <w:t xml:space="preserve">ния - 5 минут, в том числе для </w:t>
      </w:r>
      <w:r w:rsidR="00203F14" w:rsidRPr="0045315B">
        <w:t xml:space="preserve">доклада - </w:t>
      </w:r>
      <w:r w:rsidR="00203F14">
        <w:t xml:space="preserve">  </w:t>
      </w:r>
      <w:r w:rsidR="00203F14" w:rsidRPr="0045315B">
        <w:t>2 минуты.</w:t>
      </w:r>
    </w:p>
    <w:p w:rsidR="00CD4034" w:rsidRDefault="00CD4034" w:rsidP="00CD4034">
      <w:pPr>
        <w:pStyle w:val="a5"/>
        <w:ind w:firstLine="0"/>
      </w:pPr>
    </w:p>
    <w:p w:rsidR="00CD4034" w:rsidRDefault="00CD4034" w:rsidP="00CD4034"/>
    <w:p w:rsidR="00CD4034" w:rsidRDefault="00CD4034" w:rsidP="00CD4034"/>
    <w:p w:rsidR="00260CC7" w:rsidRDefault="00260CC7" w:rsidP="00CD4034">
      <w:r>
        <w:t>Заместитель</w:t>
      </w:r>
    </w:p>
    <w:p w:rsidR="00CD4034" w:rsidRDefault="00260CC7" w:rsidP="00CD4034">
      <w:r>
        <w:t>п</w:t>
      </w:r>
      <w:r w:rsidR="000519A3">
        <w:t>редседател</w:t>
      </w:r>
      <w:r>
        <w:t>я</w:t>
      </w:r>
      <w:r w:rsidR="00CD4034">
        <w:t xml:space="preserve"> комитета </w:t>
      </w:r>
      <w:r w:rsidR="00A15EA5">
        <w:t xml:space="preserve">                       </w:t>
      </w:r>
      <w:r w:rsidR="00CD4034">
        <w:t xml:space="preserve">                         </w:t>
      </w:r>
      <w:r w:rsidR="000519A3">
        <w:t xml:space="preserve">                </w:t>
      </w:r>
      <w:r>
        <w:t xml:space="preserve">     </w:t>
      </w:r>
      <w:bookmarkStart w:id="0" w:name="_GoBack"/>
      <w:bookmarkEnd w:id="0"/>
      <w:r>
        <w:t>Ю.А. Корнеев</w:t>
      </w:r>
    </w:p>
    <w:p w:rsidR="000324DA" w:rsidRDefault="000324DA" w:rsidP="00CD4034"/>
    <w:p w:rsidR="000324DA" w:rsidRDefault="000324DA" w:rsidP="00CD4034"/>
    <w:p w:rsidR="000324DA" w:rsidRDefault="000324DA" w:rsidP="00CD4034"/>
    <w:sectPr w:rsidR="000324DA" w:rsidSect="00900034">
      <w:headerReference w:type="even" r:id="rId10"/>
      <w:headerReference w:type="default" r:id="rId11"/>
      <w:pgSz w:w="11906" w:h="16838"/>
      <w:pgMar w:top="851" w:right="851" w:bottom="709" w:left="1701" w:header="567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87C4D" w:rsidRDefault="00887C4D">
      <w:r>
        <w:separator/>
      </w:r>
    </w:p>
  </w:endnote>
  <w:endnote w:type="continuationSeparator" w:id="0">
    <w:p w:rsidR="00887C4D" w:rsidRDefault="00887C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87C4D" w:rsidRDefault="00887C4D">
      <w:r>
        <w:separator/>
      </w:r>
    </w:p>
  </w:footnote>
  <w:footnote w:type="continuationSeparator" w:id="0">
    <w:p w:rsidR="00887C4D" w:rsidRDefault="00887C4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5464" w:rsidRDefault="004D07AA" w:rsidP="0030603C">
    <w:pPr>
      <w:pStyle w:val="a3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A05464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A05464" w:rsidRDefault="00A05464" w:rsidP="00A05464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5464" w:rsidRDefault="004D07AA" w:rsidP="0030603C">
    <w:pPr>
      <w:pStyle w:val="a3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A05464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260CC7">
      <w:rPr>
        <w:rStyle w:val="a7"/>
        <w:noProof/>
      </w:rPr>
      <w:t>2</w:t>
    </w:r>
    <w:r>
      <w:rPr>
        <w:rStyle w:val="a7"/>
      </w:rPr>
      <w:fldChar w:fldCharType="end"/>
    </w:r>
  </w:p>
  <w:p w:rsidR="00EE3549" w:rsidRDefault="00EE3549" w:rsidP="00A05464">
    <w:pPr>
      <w:pStyle w:val="a3"/>
      <w:ind w:right="360"/>
      <w:jc w:val="right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isplayHorizontalDrawingGridEvery w:val="0"/>
  <w:displayVerticalDrawingGridEvery w:val="0"/>
  <w:doNotUseMarginsForDrawingGridOrigi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0415F"/>
    <w:rsid w:val="00024422"/>
    <w:rsid w:val="000324DA"/>
    <w:rsid w:val="00034EF5"/>
    <w:rsid w:val="0003689F"/>
    <w:rsid w:val="0005183B"/>
    <w:rsid w:val="000519A3"/>
    <w:rsid w:val="00053BC1"/>
    <w:rsid w:val="000620F8"/>
    <w:rsid w:val="00082DCD"/>
    <w:rsid w:val="00093092"/>
    <w:rsid w:val="000B7DEC"/>
    <w:rsid w:val="000E1498"/>
    <w:rsid w:val="00117D97"/>
    <w:rsid w:val="0015104F"/>
    <w:rsid w:val="00151BB0"/>
    <w:rsid w:val="00155065"/>
    <w:rsid w:val="0017227B"/>
    <w:rsid w:val="00190E72"/>
    <w:rsid w:val="001A6AC8"/>
    <w:rsid w:val="001C1504"/>
    <w:rsid w:val="001C4715"/>
    <w:rsid w:val="001E0E7E"/>
    <w:rsid w:val="00201F7D"/>
    <w:rsid w:val="00203F14"/>
    <w:rsid w:val="00210C05"/>
    <w:rsid w:val="002171D7"/>
    <w:rsid w:val="00260CC7"/>
    <w:rsid w:val="00274D89"/>
    <w:rsid w:val="00291EFE"/>
    <w:rsid w:val="002A04AA"/>
    <w:rsid w:val="002A3ABE"/>
    <w:rsid w:val="002D3793"/>
    <w:rsid w:val="002D3FC4"/>
    <w:rsid w:val="002D66E8"/>
    <w:rsid w:val="002E46B4"/>
    <w:rsid w:val="002F02CB"/>
    <w:rsid w:val="0030603C"/>
    <w:rsid w:val="00320F2B"/>
    <w:rsid w:val="00353719"/>
    <w:rsid w:val="003656AB"/>
    <w:rsid w:val="003B54B8"/>
    <w:rsid w:val="003C4624"/>
    <w:rsid w:val="003E6834"/>
    <w:rsid w:val="0046121A"/>
    <w:rsid w:val="0048542B"/>
    <w:rsid w:val="004B30F2"/>
    <w:rsid w:val="004B428C"/>
    <w:rsid w:val="004C102E"/>
    <w:rsid w:val="004D07AA"/>
    <w:rsid w:val="004E3D78"/>
    <w:rsid w:val="00500F87"/>
    <w:rsid w:val="005502F8"/>
    <w:rsid w:val="00564CFC"/>
    <w:rsid w:val="00595F16"/>
    <w:rsid w:val="005B31CB"/>
    <w:rsid w:val="006057CC"/>
    <w:rsid w:val="0064484C"/>
    <w:rsid w:val="00644B73"/>
    <w:rsid w:val="00651DF6"/>
    <w:rsid w:val="006648AE"/>
    <w:rsid w:val="00667282"/>
    <w:rsid w:val="00680DDF"/>
    <w:rsid w:val="00680ED4"/>
    <w:rsid w:val="006A0FF4"/>
    <w:rsid w:val="006A4267"/>
    <w:rsid w:val="006A4752"/>
    <w:rsid w:val="006A5070"/>
    <w:rsid w:val="006D1F5D"/>
    <w:rsid w:val="006D4927"/>
    <w:rsid w:val="00720876"/>
    <w:rsid w:val="00722961"/>
    <w:rsid w:val="00726912"/>
    <w:rsid w:val="0073130C"/>
    <w:rsid w:val="00733319"/>
    <w:rsid w:val="007867BE"/>
    <w:rsid w:val="00794BF3"/>
    <w:rsid w:val="00796F20"/>
    <w:rsid w:val="007E1C72"/>
    <w:rsid w:val="007F0F0C"/>
    <w:rsid w:val="008322E5"/>
    <w:rsid w:val="00836F71"/>
    <w:rsid w:val="00837742"/>
    <w:rsid w:val="00847519"/>
    <w:rsid w:val="00887C4D"/>
    <w:rsid w:val="00894CF6"/>
    <w:rsid w:val="008B2AD6"/>
    <w:rsid w:val="008B702C"/>
    <w:rsid w:val="008C6644"/>
    <w:rsid w:val="008D2893"/>
    <w:rsid w:val="008F2060"/>
    <w:rsid w:val="00900034"/>
    <w:rsid w:val="00907E35"/>
    <w:rsid w:val="009263EC"/>
    <w:rsid w:val="0094628A"/>
    <w:rsid w:val="00957B9C"/>
    <w:rsid w:val="00986E1B"/>
    <w:rsid w:val="009C596A"/>
    <w:rsid w:val="009D1320"/>
    <w:rsid w:val="009F78CD"/>
    <w:rsid w:val="00A05464"/>
    <w:rsid w:val="00A1056E"/>
    <w:rsid w:val="00A15EA5"/>
    <w:rsid w:val="00A1748F"/>
    <w:rsid w:val="00A218C7"/>
    <w:rsid w:val="00A33F2F"/>
    <w:rsid w:val="00A60551"/>
    <w:rsid w:val="00A8389E"/>
    <w:rsid w:val="00A97D37"/>
    <w:rsid w:val="00AA4326"/>
    <w:rsid w:val="00AB254E"/>
    <w:rsid w:val="00AB3A66"/>
    <w:rsid w:val="00B222E7"/>
    <w:rsid w:val="00B26B2F"/>
    <w:rsid w:val="00B50AFC"/>
    <w:rsid w:val="00B50E61"/>
    <w:rsid w:val="00B50FD1"/>
    <w:rsid w:val="00B9507C"/>
    <w:rsid w:val="00BB0F3D"/>
    <w:rsid w:val="00BE6797"/>
    <w:rsid w:val="00BF2638"/>
    <w:rsid w:val="00C454F6"/>
    <w:rsid w:val="00C625C4"/>
    <w:rsid w:val="00C62908"/>
    <w:rsid w:val="00C67495"/>
    <w:rsid w:val="00C714E3"/>
    <w:rsid w:val="00CD4034"/>
    <w:rsid w:val="00CD6826"/>
    <w:rsid w:val="00CD7525"/>
    <w:rsid w:val="00D02CCF"/>
    <w:rsid w:val="00D039B2"/>
    <w:rsid w:val="00D3588C"/>
    <w:rsid w:val="00D80476"/>
    <w:rsid w:val="00D8191D"/>
    <w:rsid w:val="00DA679F"/>
    <w:rsid w:val="00DD128C"/>
    <w:rsid w:val="00E0415F"/>
    <w:rsid w:val="00E26C21"/>
    <w:rsid w:val="00E30D1A"/>
    <w:rsid w:val="00E54EAC"/>
    <w:rsid w:val="00EA1EB3"/>
    <w:rsid w:val="00EB210B"/>
    <w:rsid w:val="00EB2BD7"/>
    <w:rsid w:val="00EB3875"/>
    <w:rsid w:val="00EE3549"/>
    <w:rsid w:val="00F027B2"/>
    <w:rsid w:val="00F10DE4"/>
    <w:rsid w:val="00F13005"/>
    <w:rsid w:val="00F5158F"/>
    <w:rsid w:val="00F53416"/>
    <w:rsid w:val="00F649A5"/>
    <w:rsid w:val="00F86EB9"/>
    <w:rsid w:val="00FA23E1"/>
    <w:rsid w:val="00FB1587"/>
    <w:rsid w:val="00FB4123"/>
    <w:rsid w:val="00FD66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91EFE"/>
    <w:rPr>
      <w:sz w:val="28"/>
      <w:szCs w:val="28"/>
    </w:rPr>
  </w:style>
  <w:style w:type="paragraph" w:styleId="2">
    <w:name w:val="heading 2"/>
    <w:basedOn w:val="a"/>
    <w:next w:val="a"/>
    <w:qFormat/>
    <w:rsid w:val="00291EFE"/>
    <w:pPr>
      <w:keepNext/>
      <w:widowControl w:val="0"/>
      <w:spacing w:line="360" w:lineRule="auto"/>
      <w:jc w:val="center"/>
      <w:outlineLvl w:val="1"/>
    </w:pPr>
    <w:rPr>
      <w:b/>
      <w:bCs/>
      <w:sz w:val="30"/>
      <w:szCs w:val="30"/>
    </w:rPr>
  </w:style>
  <w:style w:type="paragraph" w:styleId="3">
    <w:name w:val="heading 3"/>
    <w:basedOn w:val="a"/>
    <w:next w:val="a"/>
    <w:qFormat/>
    <w:rsid w:val="00291EFE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rsid w:val="00291EFE"/>
    <w:pPr>
      <w:keepNext/>
      <w:jc w:val="center"/>
      <w:outlineLvl w:val="7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291EFE"/>
    <w:pPr>
      <w:tabs>
        <w:tab w:val="center" w:pos="4153"/>
        <w:tab w:val="right" w:pos="8306"/>
      </w:tabs>
    </w:pPr>
  </w:style>
  <w:style w:type="paragraph" w:styleId="a4">
    <w:name w:val="footer"/>
    <w:basedOn w:val="a"/>
    <w:rsid w:val="00291EFE"/>
    <w:pPr>
      <w:tabs>
        <w:tab w:val="center" w:pos="4153"/>
        <w:tab w:val="right" w:pos="8306"/>
      </w:tabs>
    </w:pPr>
  </w:style>
  <w:style w:type="paragraph" w:styleId="a5">
    <w:name w:val="Body Text Indent"/>
    <w:basedOn w:val="a"/>
    <w:rsid w:val="00291EFE"/>
    <w:pPr>
      <w:ind w:firstLine="720"/>
      <w:jc w:val="both"/>
    </w:pPr>
    <w:rPr>
      <w:szCs w:val="20"/>
    </w:rPr>
  </w:style>
  <w:style w:type="paragraph" w:styleId="20">
    <w:name w:val="Body Text Indent 2"/>
    <w:basedOn w:val="a"/>
    <w:rsid w:val="00291EFE"/>
    <w:pPr>
      <w:ind w:firstLine="720"/>
      <w:jc w:val="both"/>
    </w:pPr>
  </w:style>
  <w:style w:type="paragraph" w:styleId="a6">
    <w:name w:val="Balloon Text"/>
    <w:basedOn w:val="a"/>
    <w:semiHidden/>
    <w:rsid w:val="00274D89"/>
    <w:rPr>
      <w:rFonts w:ascii="Tahoma" w:hAnsi="Tahoma" w:cs="Tahoma"/>
      <w:sz w:val="16"/>
      <w:szCs w:val="16"/>
    </w:rPr>
  </w:style>
  <w:style w:type="character" w:styleId="a7">
    <w:name w:val="page number"/>
    <w:basedOn w:val="a0"/>
    <w:rsid w:val="00A0546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91EFE"/>
    <w:rPr>
      <w:sz w:val="28"/>
      <w:szCs w:val="28"/>
    </w:rPr>
  </w:style>
  <w:style w:type="paragraph" w:styleId="2">
    <w:name w:val="heading 2"/>
    <w:basedOn w:val="a"/>
    <w:next w:val="a"/>
    <w:qFormat/>
    <w:rsid w:val="00291EFE"/>
    <w:pPr>
      <w:keepNext/>
      <w:widowControl w:val="0"/>
      <w:spacing w:line="360" w:lineRule="auto"/>
      <w:jc w:val="center"/>
      <w:outlineLvl w:val="1"/>
    </w:pPr>
    <w:rPr>
      <w:b/>
      <w:bCs/>
      <w:sz w:val="30"/>
      <w:szCs w:val="30"/>
    </w:rPr>
  </w:style>
  <w:style w:type="paragraph" w:styleId="3">
    <w:name w:val="heading 3"/>
    <w:basedOn w:val="a"/>
    <w:next w:val="a"/>
    <w:qFormat/>
    <w:rsid w:val="00291EFE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rsid w:val="00291EFE"/>
    <w:pPr>
      <w:keepNext/>
      <w:jc w:val="center"/>
      <w:outlineLvl w:val="7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291EFE"/>
    <w:pPr>
      <w:tabs>
        <w:tab w:val="center" w:pos="4153"/>
        <w:tab w:val="right" w:pos="8306"/>
      </w:tabs>
    </w:pPr>
  </w:style>
  <w:style w:type="paragraph" w:styleId="a4">
    <w:name w:val="footer"/>
    <w:basedOn w:val="a"/>
    <w:rsid w:val="00291EFE"/>
    <w:pPr>
      <w:tabs>
        <w:tab w:val="center" w:pos="4153"/>
        <w:tab w:val="right" w:pos="8306"/>
      </w:tabs>
    </w:pPr>
  </w:style>
  <w:style w:type="paragraph" w:styleId="a5">
    <w:name w:val="Body Text Indent"/>
    <w:basedOn w:val="a"/>
    <w:rsid w:val="00291EFE"/>
    <w:pPr>
      <w:ind w:firstLine="720"/>
      <w:jc w:val="both"/>
    </w:pPr>
    <w:rPr>
      <w:szCs w:val="20"/>
    </w:rPr>
  </w:style>
  <w:style w:type="paragraph" w:styleId="20">
    <w:name w:val="Body Text Indent 2"/>
    <w:basedOn w:val="a"/>
    <w:rsid w:val="00291EFE"/>
    <w:pPr>
      <w:ind w:firstLine="720"/>
      <w:jc w:val="both"/>
    </w:pPr>
  </w:style>
  <w:style w:type="paragraph" w:styleId="a6">
    <w:name w:val="Balloon Text"/>
    <w:basedOn w:val="a"/>
    <w:semiHidden/>
    <w:rsid w:val="00274D89"/>
    <w:rPr>
      <w:rFonts w:ascii="Tahoma" w:hAnsi="Tahoma" w:cs="Tahoma"/>
      <w:sz w:val="16"/>
      <w:szCs w:val="16"/>
    </w:rPr>
  </w:style>
  <w:style w:type="character" w:styleId="a7">
    <w:name w:val="page number"/>
    <w:basedOn w:val="a0"/>
    <w:rsid w:val="00A0546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INDOWS\Application%20Data\Microsoft\&#1064;&#1072;&#1073;&#1083;&#1086;&#1085;&#1099;\&#1056;&#1077;&#1096;.%20&#1087;&#1086;%20&#1087;&#1088;&#1086;&#1076;&#1086;&#1074;.%20&#1087;&#1086;&#1083;.%20&#1080;%20&#1087;&#1088;&#1080;&#1088;&#1086;&#1076;&#1086;&#1087;&#1086;&#1083;&#1100;&#1079;.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86ED59A-A633-4DC5-BB55-D1F919E0C4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Реш. по продов. пол. и природопольз..dot</Template>
  <TotalTime>80</TotalTime>
  <Pages>2</Pages>
  <Words>209</Words>
  <Characters>1762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1968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eeee</dc:creator>
  <cp:lastModifiedBy>batova_a_v</cp:lastModifiedBy>
  <cp:revision>10</cp:revision>
  <cp:lastPrinted>2015-05-05T23:32:00Z</cp:lastPrinted>
  <dcterms:created xsi:type="dcterms:W3CDTF">2014-11-06T23:02:00Z</dcterms:created>
  <dcterms:modified xsi:type="dcterms:W3CDTF">2015-09-14T01:47:00Z</dcterms:modified>
</cp:coreProperties>
</file>