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2705A" w:rsidRDefault="00A2705A" w:rsidP="00A2705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</w:t>
            </w:r>
            <w:r w:rsidR="00FD6046">
              <w:t xml:space="preserve">статью 5 </w:t>
            </w:r>
            <w:r>
              <w:t>Закон</w:t>
            </w:r>
            <w:r w:rsidR="00FD6046">
              <w:t>а</w:t>
            </w:r>
            <w:r>
              <w:t xml:space="preserve"> Приморского края "О ветеринарии в Приморском крае"</w:t>
            </w:r>
          </w:p>
          <w:p w:rsidR="000B3FB2" w:rsidRPr="00A2705A" w:rsidRDefault="000B3FB2" w:rsidP="00F14CBB">
            <w:pPr>
              <w:ind w:left="-108"/>
              <w:jc w:val="both"/>
            </w:pPr>
          </w:p>
        </w:tc>
      </w:tr>
    </w:tbl>
    <w:p w:rsidR="00313354" w:rsidRDefault="00313354" w:rsidP="00313354">
      <w:pPr>
        <w:ind w:firstLine="709"/>
      </w:pPr>
      <w:r>
        <w:t>Законодательное Собрание Приморского края</w:t>
      </w:r>
    </w:p>
    <w:p w:rsidR="00313354" w:rsidRDefault="00313354" w:rsidP="00313354"/>
    <w:p w:rsidR="00313354" w:rsidRDefault="00313354" w:rsidP="00313354">
      <w:r>
        <w:t>ПОСТАНОВЛЯЕТ:</w:t>
      </w:r>
    </w:p>
    <w:p w:rsidR="00313354" w:rsidRDefault="00313354" w:rsidP="00313354"/>
    <w:p w:rsidR="00313354" w:rsidRDefault="00313354" w:rsidP="00313354">
      <w:pPr>
        <w:ind w:firstLine="709"/>
        <w:jc w:val="both"/>
      </w:pPr>
      <w:r>
        <w:t xml:space="preserve">1.Принять проект закона Приморского края "О внесении изменений в </w:t>
      </w:r>
      <w:r w:rsidR="00FD6046">
        <w:t xml:space="preserve">статью 5 </w:t>
      </w:r>
      <w:r>
        <w:t>Закон</w:t>
      </w:r>
      <w:r w:rsidR="00FD6046">
        <w:t>а</w:t>
      </w:r>
      <w:r>
        <w:t xml:space="preserve"> Приморского края "О ветеринарии в Приморском крае" в первом чтении.</w:t>
      </w:r>
    </w:p>
    <w:p w:rsidR="00313354" w:rsidRDefault="00313354" w:rsidP="00313354">
      <w:pPr>
        <w:ind w:firstLine="709"/>
        <w:jc w:val="both"/>
      </w:pPr>
    </w:p>
    <w:p w:rsidR="00313354" w:rsidRDefault="00313354" w:rsidP="00313354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</w:t>
      </w:r>
      <w:r w:rsidR="00205565">
        <w:t xml:space="preserve"> природопользованию до 15</w:t>
      </w:r>
      <w:r w:rsidR="00975914">
        <w:t xml:space="preserve"> октября 2015</w:t>
      </w:r>
      <w:r>
        <w:t xml:space="preserve"> года.</w:t>
      </w:r>
    </w:p>
    <w:p w:rsidR="00313354" w:rsidRDefault="00313354" w:rsidP="00313354">
      <w:pPr>
        <w:ind w:firstLine="709"/>
        <w:jc w:val="both"/>
      </w:pPr>
    </w:p>
    <w:p w:rsidR="00313354" w:rsidRDefault="00313354" w:rsidP="00313354">
      <w:pPr>
        <w:ind w:firstLine="709"/>
        <w:jc w:val="both"/>
      </w:pPr>
      <w:r>
        <w:t>3.Комитету Законодательного Собрания по продовольственной политике</w:t>
      </w:r>
      <w:r w:rsidR="00975914">
        <w:t xml:space="preserve"> и природопользованию (Зотов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13354" w:rsidRDefault="00313354" w:rsidP="00313354">
      <w:pPr>
        <w:ind w:firstLine="709"/>
        <w:jc w:val="both"/>
      </w:pPr>
    </w:p>
    <w:p w:rsidR="00313354" w:rsidRDefault="00313354" w:rsidP="00313354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313354" w:rsidRDefault="00313354" w:rsidP="00313354">
      <w:pPr>
        <w:ind w:firstLine="709"/>
        <w:jc w:val="both"/>
      </w:pPr>
    </w:p>
    <w:p w:rsidR="00313354" w:rsidRDefault="00313354" w:rsidP="00313354">
      <w:pPr>
        <w:ind w:firstLine="709"/>
        <w:jc w:val="both"/>
      </w:pPr>
    </w:p>
    <w:p w:rsidR="00313354" w:rsidRDefault="00313354" w:rsidP="00313354">
      <w:pPr>
        <w:ind w:firstLine="709"/>
        <w:jc w:val="both"/>
      </w:pPr>
    </w:p>
    <w:p w:rsidR="00313354" w:rsidRDefault="00313354" w:rsidP="00313354">
      <w:r>
        <w:t>Председатель</w:t>
      </w:r>
    </w:p>
    <w:p w:rsidR="00313354" w:rsidRDefault="00313354" w:rsidP="00313354">
      <w:r>
        <w:t>Законодательного Собрания                                                            В.В. Горчаков</w:t>
      </w:r>
    </w:p>
    <w:p w:rsidR="00313354" w:rsidRDefault="00313354" w:rsidP="00313354"/>
    <w:p w:rsidR="00313354" w:rsidRDefault="00313354" w:rsidP="00313354"/>
    <w:p w:rsidR="00313354" w:rsidRDefault="00313354" w:rsidP="00313354"/>
    <w:p w:rsidR="00313354" w:rsidRDefault="00313354" w:rsidP="00313354"/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C151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2B6" w:rsidRDefault="001472B6">
      <w:r>
        <w:separator/>
      </w:r>
    </w:p>
  </w:endnote>
  <w:endnote w:type="continuationSeparator" w:id="0">
    <w:p w:rsidR="001472B6" w:rsidRDefault="00147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2B6" w:rsidRDefault="001472B6">
      <w:r>
        <w:separator/>
      </w:r>
    </w:p>
  </w:footnote>
  <w:footnote w:type="continuationSeparator" w:id="0">
    <w:p w:rsidR="001472B6" w:rsidRDefault="001472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5ED"/>
    <w:rsid w:val="00057575"/>
    <w:rsid w:val="0007488C"/>
    <w:rsid w:val="000B3FB2"/>
    <w:rsid w:val="000D628E"/>
    <w:rsid w:val="000D7692"/>
    <w:rsid w:val="000E5228"/>
    <w:rsid w:val="000F5732"/>
    <w:rsid w:val="00110CAB"/>
    <w:rsid w:val="00123119"/>
    <w:rsid w:val="001472B6"/>
    <w:rsid w:val="00150F7B"/>
    <w:rsid w:val="00155F7F"/>
    <w:rsid w:val="00205565"/>
    <w:rsid w:val="00313354"/>
    <w:rsid w:val="003325F4"/>
    <w:rsid w:val="00362CB2"/>
    <w:rsid w:val="00392E21"/>
    <w:rsid w:val="003C1514"/>
    <w:rsid w:val="003D3E34"/>
    <w:rsid w:val="004613A7"/>
    <w:rsid w:val="004B69FA"/>
    <w:rsid w:val="004D1A01"/>
    <w:rsid w:val="004F3E9E"/>
    <w:rsid w:val="00563A1E"/>
    <w:rsid w:val="005731FE"/>
    <w:rsid w:val="005A6019"/>
    <w:rsid w:val="005E6130"/>
    <w:rsid w:val="00695A4A"/>
    <w:rsid w:val="006D45ED"/>
    <w:rsid w:val="006E650F"/>
    <w:rsid w:val="00726997"/>
    <w:rsid w:val="007B48E7"/>
    <w:rsid w:val="007B5289"/>
    <w:rsid w:val="00803FBC"/>
    <w:rsid w:val="00835A0E"/>
    <w:rsid w:val="008818A7"/>
    <w:rsid w:val="00922AED"/>
    <w:rsid w:val="00924B45"/>
    <w:rsid w:val="00931FD6"/>
    <w:rsid w:val="009372FF"/>
    <w:rsid w:val="0094344A"/>
    <w:rsid w:val="00975914"/>
    <w:rsid w:val="009959AC"/>
    <w:rsid w:val="009C06BA"/>
    <w:rsid w:val="00A13794"/>
    <w:rsid w:val="00A26C60"/>
    <w:rsid w:val="00A2705A"/>
    <w:rsid w:val="00A93332"/>
    <w:rsid w:val="00AE5EE6"/>
    <w:rsid w:val="00BA454A"/>
    <w:rsid w:val="00BA58C7"/>
    <w:rsid w:val="00BD3A0E"/>
    <w:rsid w:val="00C20E8F"/>
    <w:rsid w:val="00CA7E54"/>
    <w:rsid w:val="00CB653E"/>
    <w:rsid w:val="00CE05ED"/>
    <w:rsid w:val="00CE19DF"/>
    <w:rsid w:val="00D02716"/>
    <w:rsid w:val="00DF01B2"/>
    <w:rsid w:val="00E93A7F"/>
    <w:rsid w:val="00EF502B"/>
    <w:rsid w:val="00F14CBB"/>
    <w:rsid w:val="00F75CDD"/>
    <w:rsid w:val="00FA5051"/>
    <w:rsid w:val="00FD6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1514"/>
    <w:rPr>
      <w:sz w:val="28"/>
    </w:rPr>
  </w:style>
  <w:style w:type="paragraph" w:styleId="1">
    <w:name w:val="heading 1"/>
    <w:basedOn w:val="a"/>
    <w:next w:val="a"/>
    <w:link w:val="10"/>
    <w:qFormat/>
    <w:rsid w:val="003C1514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C151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C1514"/>
    <w:pPr>
      <w:widowControl w:val="0"/>
      <w:jc w:val="center"/>
    </w:pPr>
  </w:style>
  <w:style w:type="paragraph" w:styleId="a4">
    <w:name w:val="footer"/>
    <w:basedOn w:val="a"/>
    <w:rsid w:val="003C15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125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2015-09-08T23:35:00Z</dcterms:created>
  <dcterms:modified xsi:type="dcterms:W3CDTF">2015-09-08T23:35:00Z</dcterms:modified>
</cp:coreProperties>
</file>