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F095F">
        <w:tc>
          <w:tcPr>
            <w:tcW w:w="9570" w:type="dxa"/>
          </w:tcPr>
          <w:p w:rsidR="002F095F" w:rsidRDefault="004B0FF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87EC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2F095F" w:rsidRDefault="00B8472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87EC8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2F095F" w:rsidRDefault="00B8472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F095F" w:rsidRDefault="002F095F"/>
          <w:p w:rsidR="002F095F" w:rsidRDefault="002F095F"/>
        </w:tc>
      </w:tr>
      <w:tr w:rsidR="002F095F">
        <w:tc>
          <w:tcPr>
            <w:tcW w:w="9570" w:type="dxa"/>
          </w:tcPr>
          <w:p w:rsidR="002F095F" w:rsidRDefault="00B8472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F095F" w:rsidRDefault="00B87EC8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 w:rsidR="00923E1E">
        <w:rPr>
          <w:b/>
        </w:rPr>
        <w:t xml:space="preserve">              </w:t>
      </w:r>
      <w:r>
        <w:rPr>
          <w:b/>
        </w:rPr>
        <w:t>"О ПОРЯДКЕ ПОЛЬЗОВАНИЯ УЧАСТКАМИ НЕДР</w:t>
      </w:r>
      <w:r w:rsidR="009B48C6">
        <w:rPr>
          <w:b/>
        </w:rPr>
        <w:t xml:space="preserve"> МЕСТНОГО ЗНАЧЕНИЯ</w:t>
      </w:r>
      <w:r>
        <w:rPr>
          <w:b/>
        </w:rPr>
        <w:t xml:space="preserve"> НА ТЕРРИТОРИИ ПРИМОРСКОГО КРАЯ"</w:t>
      </w:r>
    </w:p>
    <w:p w:rsidR="002F095F" w:rsidRDefault="002F095F">
      <w:pPr>
        <w:pStyle w:val="a3"/>
        <w:tabs>
          <w:tab w:val="clear" w:pos="4153"/>
          <w:tab w:val="clear" w:pos="8306"/>
        </w:tabs>
      </w:pPr>
    </w:p>
    <w:p w:rsidR="004B0FFD" w:rsidRDefault="00B84726" w:rsidP="0040735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87EC8" w:rsidRDefault="00B87EC8" w:rsidP="00407358">
      <w:pPr>
        <w:ind w:firstLine="720"/>
        <w:jc w:val="both"/>
      </w:pPr>
    </w:p>
    <w:p w:rsidR="00B87EC8" w:rsidRDefault="00B87EC8" w:rsidP="00407358">
      <w:pPr>
        <w:ind w:firstLine="720"/>
        <w:jc w:val="both"/>
      </w:pPr>
      <w:r>
        <w:t>СТАТЬЯ 1</w:t>
      </w:r>
      <w:r w:rsidR="00923E1E">
        <w:t>.</w:t>
      </w:r>
    </w:p>
    <w:p w:rsidR="00B87EC8" w:rsidRDefault="00B87EC8" w:rsidP="00407358">
      <w:pPr>
        <w:ind w:firstLine="720"/>
        <w:jc w:val="both"/>
      </w:pPr>
      <w:r>
        <w:t>Внести в Закон Приморского края от 28 июня 2007 года № 103-КЗ "О порядке пользования участками недр местного значения</w:t>
      </w:r>
      <w:r w:rsidR="009B48C6">
        <w:t xml:space="preserve"> </w:t>
      </w:r>
      <w:r>
        <w:t xml:space="preserve">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>
        <w:t>2013, № 52, стр. 49, № 62, стр. 46; 2014, № 73, стр. 5, № 103, стр. 37; 2015, № 120, стр. 71</w:t>
      </w:r>
      <w:r w:rsidR="009B48C6">
        <w:t>, № 125,</w:t>
      </w:r>
      <w:r w:rsidR="00886576">
        <w:t xml:space="preserve">       </w:t>
      </w:r>
      <w:r w:rsidR="009B48C6">
        <w:t>стр. 111</w:t>
      </w:r>
      <w:r>
        <w:t>) следующие изменения:</w:t>
      </w:r>
      <w:proofErr w:type="gramEnd"/>
    </w:p>
    <w:p w:rsidR="00407358" w:rsidRDefault="009B48C6" w:rsidP="009B48C6">
      <w:pPr>
        <w:ind w:firstLine="720"/>
        <w:jc w:val="both"/>
      </w:pPr>
      <w:r>
        <w:t>1</w:t>
      </w:r>
      <w:r w:rsidR="00907383">
        <w:t>)</w:t>
      </w:r>
      <w:r w:rsidR="00407358">
        <w:t xml:space="preserve">в части 6 </w:t>
      </w:r>
      <w:r>
        <w:t xml:space="preserve">статьи 4 </w:t>
      </w:r>
      <w:r w:rsidR="00407358">
        <w:t>слова "горнодобывающего и" заменить словами "добычи полезных ископаемых и отходов";</w:t>
      </w:r>
    </w:p>
    <w:p w:rsidR="00407358" w:rsidRDefault="009B48C6" w:rsidP="009B48C6">
      <w:pPr>
        <w:ind w:firstLine="720"/>
        <w:jc w:val="both"/>
      </w:pPr>
      <w:r>
        <w:t>2)</w:t>
      </w:r>
      <w:r w:rsidR="00407358">
        <w:t xml:space="preserve">пункт 8 части 1 </w:t>
      </w:r>
      <w:r>
        <w:t xml:space="preserve">статьи 5 </w:t>
      </w:r>
      <w:r w:rsidR="00407358">
        <w:t>изложить в следующей редакции:</w:t>
      </w:r>
    </w:p>
    <w:p w:rsidR="00407358" w:rsidRDefault="009976B5" w:rsidP="00407358">
      <w:pPr>
        <w:ind w:firstLine="720"/>
        <w:jc w:val="both"/>
      </w:pPr>
      <w:r>
        <w:t>"8)сроки пред</w:t>
      </w:r>
      <w:r w:rsidR="00407358">
        <w:t>ставления геологической информации</w:t>
      </w:r>
      <w:r>
        <w:t xml:space="preserve"> о недрах в соответствии </w:t>
      </w:r>
      <w:r w:rsidR="009B48C6">
        <w:t>с Законом Российской Федерации от 21 февраля 1992 года       № 2395-1 "О недрах"</w:t>
      </w:r>
      <w:proofErr w:type="gramStart"/>
      <w:r>
        <w:t>;</w:t>
      </w:r>
      <w:r w:rsidR="00E94B8C">
        <w:t>"</w:t>
      </w:r>
      <w:proofErr w:type="gramEnd"/>
      <w:r w:rsidR="00E94B8C">
        <w:t>;</w:t>
      </w:r>
    </w:p>
    <w:p w:rsidR="00907383" w:rsidRDefault="00907383" w:rsidP="00407358">
      <w:pPr>
        <w:ind w:firstLine="720"/>
        <w:jc w:val="both"/>
      </w:pPr>
      <w:r>
        <w:t>3)в части 5 статьи 9 слова "от 21 февраля 1992 года № 2395-1" исключить;</w:t>
      </w:r>
    </w:p>
    <w:p w:rsidR="009976B5" w:rsidRDefault="00907383" w:rsidP="009B48C6">
      <w:pPr>
        <w:ind w:firstLine="720"/>
        <w:jc w:val="both"/>
      </w:pPr>
      <w:r>
        <w:t>4</w:t>
      </w:r>
      <w:r w:rsidR="009B48C6">
        <w:t>)</w:t>
      </w:r>
      <w:r w:rsidR="009976B5">
        <w:t xml:space="preserve">в части 2 </w:t>
      </w:r>
      <w:r w:rsidR="009B48C6">
        <w:t xml:space="preserve">статьи 14 </w:t>
      </w:r>
      <w:r w:rsidR="005459CF">
        <w:t>слова "</w:t>
      </w:r>
      <w:r w:rsidR="00E94B8C">
        <w:t xml:space="preserve">переработку </w:t>
      </w:r>
      <w:r w:rsidR="005459CF">
        <w:t>отходов горнодобывающего и связанных с ним" заменить словами "</w:t>
      </w:r>
      <w:r w:rsidR="00E94B8C">
        <w:t xml:space="preserve">использовать </w:t>
      </w:r>
      <w:r w:rsidR="005459CF">
        <w:t>отход</w:t>
      </w:r>
      <w:r w:rsidR="00E94B8C">
        <w:t>ы</w:t>
      </w:r>
      <w:r w:rsidR="005459CF">
        <w:t xml:space="preserve"> добычи п</w:t>
      </w:r>
      <w:r w:rsidR="00923E1E">
        <w:t>олезных ископаемых, образовавшие</w:t>
      </w:r>
      <w:r w:rsidR="005459CF">
        <w:t>ся в результате деятельности данного пользователя недр, и связанны</w:t>
      </w:r>
      <w:bookmarkStart w:id="0" w:name="_GoBack"/>
      <w:bookmarkEnd w:id="0"/>
      <w:r w:rsidR="005459CF">
        <w:t>х с ней".</w:t>
      </w: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  <w:r>
        <w:t>СТАТЬЯ 2</w:t>
      </w:r>
      <w:r w:rsidR="00923E1E">
        <w:t>.</w:t>
      </w:r>
    </w:p>
    <w:p w:rsidR="005459CF" w:rsidRDefault="005459CF" w:rsidP="00407358">
      <w:pPr>
        <w:ind w:firstLine="720"/>
        <w:jc w:val="both"/>
      </w:pPr>
      <w:r>
        <w:t>Настоящий Закон вступает в силу с 1 января 2016 года.</w:t>
      </w: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407358">
      <w:pPr>
        <w:ind w:firstLine="720"/>
        <w:jc w:val="both"/>
      </w:pPr>
    </w:p>
    <w:p w:rsidR="005459CF" w:rsidRDefault="005459CF" w:rsidP="005459CF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5459CF" w:rsidRDefault="005459CF" w:rsidP="00407358">
      <w:pPr>
        <w:ind w:firstLine="720"/>
        <w:jc w:val="both"/>
      </w:pPr>
    </w:p>
    <w:sectPr w:rsidR="005459CF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586" w:rsidRDefault="00972586">
      <w:r>
        <w:separator/>
      </w:r>
    </w:p>
  </w:endnote>
  <w:endnote w:type="continuationSeparator" w:id="0">
    <w:p w:rsidR="00972586" w:rsidRDefault="0097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586" w:rsidRDefault="00972586">
      <w:r>
        <w:separator/>
      </w:r>
    </w:p>
  </w:footnote>
  <w:footnote w:type="continuationSeparator" w:id="0">
    <w:p w:rsidR="00972586" w:rsidRDefault="00972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95F" w:rsidRDefault="002F095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FD"/>
    <w:rsid w:val="002F095F"/>
    <w:rsid w:val="002F712C"/>
    <w:rsid w:val="00407358"/>
    <w:rsid w:val="004B0FFD"/>
    <w:rsid w:val="005459CF"/>
    <w:rsid w:val="007A1D56"/>
    <w:rsid w:val="00886576"/>
    <w:rsid w:val="00907383"/>
    <w:rsid w:val="00923E1E"/>
    <w:rsid w:val="00972586"/>
    <w:rsid w:val="009976B5"/>
    <w:rsid w:val="009B48C6"/>
    <w:rsid w:val="00B84726"/>
    <w:rsid w:val="00B87EC8"/>
    <w:rsid w:val="00E94B8C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923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E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87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5</cp:revision>
  <cp:lastPrinted>2015-08-21T00:48:00Z</cp:lastPrinted>
  <dcterms:created xsi:type="dcterms:W3CDTF">2015-08-06T01:39:00Z</dcterms:created>
  <dcterms:modified xsi:type="dcterms:W3CDTF">2015-08-21T01:03:00Z</dcterms:modified>
</cp:coreProperties>
</file>