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854815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854815">
              <w:t>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854815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 xml:space="preserve">акон Приморского края </w:t>
      </w:r>
      <w:r w:rsidR="00854815">
        <w:t>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Федерации".</w:t>
      </w:r>
    </w:p>
    <w:p w:rsidR="001B5851" w:rsidRDefault="001B5851" w:rsidP="00854815">
      <w:pPr>
        <w:shd w:val="clear" w:color="auto" w:fill="FFFFFF"/>
        <w:ind w:firstLine="709"/>
        <w:jc w:val="both"/>
      </w:pPr>
      <w:bookmarkStart w:id="0" w:name="_GoBack"/>
      <w:bookmarkEnd w:id="0"/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09F" w:rsidRDefault="0076509F" w:rsidP="00441D5E">
      <w:pPr>
        <w:pStyle w:val="1"/>
      </w:pPr>
      <w:r>
        <w:separator/>
      </w:r>
    </w:p>
  </w:endnote>
  <w:endnote w:type="continuationSeparator" w:id="0">
    <w:p w:rsidR="0076509F" w:rsidRDefault="0076509F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09F" w:rsidRDefault="0076509F" w:rsidP="00441D5E">
      <w:pPr>
        <w:pStyle w:val="1"/>
      </w:pPr>
      <w:r>
        <w:separator/>
      </w:r>
    </w:p>
  </w:footnote>
  <w:footnote w:type="continuationSeparator" w:id="0">
    <w:p w:rsidR="0076509F" w:rsidRDefault="0076509F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B5851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23B7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D5292"/>
    <w:rsid w:val="005F00E8"/>
    <w:rsid w:val="005F6E4D"/>
    <w:rsid w:val="006672A8"/>
    <w:rsid w:val="00693028"/>
    <w:rsid w:val="00693F3B"/>
    <w:rsid w:val="006951FA"/>
    <w:rsid w:val="006B391F"/>
    <w:rsid w:val="006E17D8"/>
    <w:rsid w:val="00707989"/>
    <w:rsid w:val="00717BFF"/>
    <w:rsid w:val="00724DE7"/>
    <w:rsid w:val="00737DF6"/>
    <w:rsid w:val="00741A25"/>
    <w:rsid w:val="007617DC"/>
    <w:rsid w:val="0076509F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54815"/>
    <w:rsid w:val="00870422"/>
    <w:rsid w:val="008A463B"/>
    <w:rsid w:val="008A5CE3"/>
    <w:rsid w:val="00934EE0"/>
    <w:rsid w:val="009567F2"/>
    <w:rsid w:val="00963375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AE6B9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3071"/>
    <w:rsid w:val="00CB2CE8"/>
    <w:rsid w:val="00D0544B"/>
    <w:rsid w:val="00D27AE0"/>
    <w:rsid w:val="00D61CA7"/>
    <w:rsid w:val="00D6615C"/>
    <w:rsid w:val="00DA3639"/>
    <w:rsid w:val="00DD0E0E"/>
    <w:rsid w:val="00E13007"/>
    <w:rsid w:val="00E37D4F"/>
    <w:rsid w:val="00E400D5"/>
    <w:rsid w:val="00E96580"/>
    <w:rsid w:val="00EA4365"/>
    <w:rsid w:val="00EB4807"/>
    <w:rsid w:val="00EC1DD4"/>
    <w:rsid w:val="00EC3F2A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2015-08-07T01:55:00Z</cp:lastPrinted>
  <dcterms:created xsi:type="dcterms:W3CDTF">2015-08-07T01:57:00Z</dcterms:created>
  <dcterms:modified xsi:type="dcterms:W3CDTF">2015-08-07T01:59:00Z</dcterms:modified>
</cp:coreProperties>
</file>