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039252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E92654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16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E2447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412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941A9C">
            <w:pPr>
              <w:jc w:val="both"/>
            </w:pPr>
            <w:r>
              <w:t xml:space="preserve">О проекте закона Приморского края </w:t>
            </w:r>
            <w:r w:rsidR="004647AF">
              <w:t>"О внесении изменени</w:t>
            </w:r>
            <w:r w:rsidR="00E92654">
              <w:t>я</w:t>
            </w:r>
            <w:r w:rsidR="004647AF">
              <w:t xml:space="preserve"> в</w:t>
            </w:r>
            <w:r w:rsidR="00941A9C">
              <w:t xml:space="preserve"> статью 2</w:t>
            </w:r>
            <w:r w:rsidR="004647AF">
              <w:t xml:space="preserve"> Закон</w:t>
            </w:r>
            <w:r w:rsidR="00941A9C">
              <w:t>а</w:t>
            </w:r>
            <w:r w:rsidR="004647AF">
              <w:t xml:space="preserve"> Приморского края "О </w:t>
            </w:r>
            <w:r w:rsidR="00941A9C">
              <w:t>землеустройстве в Приморском крае</w:t>
            </w:r>
            <w:r w:rsidR="004647AF">
              <w:t>"</w:t>
            </w:r>
            <w:r w:rsidR="004647AF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4647AF">
        <w:t>"О внесении изменени</w:t>
      </w:r>
      <w:r w:rsidR="00941A9C">
        <w:t>я</w:t>
      </w:r>
      <w:r w:rsidR="004647AF">
        <w:t xml:space="preserve"> в</w:t>
      </w:r>
      <w:r w:rsidR="00941A9C">
        <w:t xml:space="preserve"> статью 2</w:t>
      </w:r>
      <w:r w:rsidR="004647AF">
        <w:t xml:space="preserve"> Закон</w:t>
      </w:r>
      <w:r w:rsidR="00941A9C">
        <w:t>а</w:t>
      </w:r>
      <w:r w:rsidR="004647AF">
        <w:t xml:space="preserve"> Приморского края "О </w:t>
      </w:r>
      <w:r w:rsidR="00941A9C">
        <w:t>землеустройстве в Приморском крае</w:t>
      </w:r>
      <w:r w:rsidR="004647AF">
        <w:t>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</w:t>
      </w:r>
      <w:proofErr w:type="gramStart"/>
      <w:r w:rsidR="00A37953">
        <w:rPr>
          <w:szCs w:val="28"/>
        </w:rPr>
        <w:t>чтениях</w:t>
      </w:r>
      <w:proofErr w:type="gramEnd"/>
      <w:r w:rsidR="00A37953">
        <w:rPr>
          <w:szCs w:val="28"/>
        </w:rPr>
        <w:t xml:space="preserve">, </w:t>
      </w:r>
      <w:r w:rsidR="00DC1A5D" w:rsidRPr="00A25310">
        <w:t>руководствуясь статьей 14 Закона Приморского края от 22 декабря 2008 года № 373-КЗ 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r w:rsidR="00DC1A5D">
        <w:t xml:space="preserve">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941A9C">
        <w:t>"О внесении изменения в статью 2 Закона Приморского края "О землеустройстве в Приморском крае"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941A9C">
        <w:rPr>
          <w:szCs w:val="28"/>
        </w:rPr>
        <w:t>сентябре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2F71D5" w:rsidP="002F71D5">
      <w:pPr>
        <w:jc w:val="both"/>
        <w:rPr>
          <w:szCs w:val="28"/>
        </w:rPr>
      </w:pPr>
      <w:r>
        <w:t>Заместитель</w:t>
      </w:r>
      <w:r w:rsidR="00E24472">
        <w:t xml:space="preserve"> председателя комитета                                               </w:t>
      </w:r>
      <w:r>
        <w:t>Ю.А. Корнеев</w:t>
      </w:r>
    </w:p>
    <w:sectPr w:rsidR="004A2E4A" w:rsidSect="002F71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CE7" w:rsidRDefault="00810CE7">
      <w:r>
        <w:separator/>
      </w:r>
    </w:p>
  </w:endnote>
  <w:endnote w:type="continuationSeparator" w:id="0">
    <w:p w:rsidR="00810CE7" w:rsidRDefault="0081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CE7" w:rsidRDefault="00810CE7">
      <w:r>
        <w:separator/>
      </w:r>
    </w:p>
  </w:footnote>
  <w:footnote w:type="continuationSeparator" w:id="0">
    <w:p w:rsidR="00810CE7" w:rsidRDefault="00810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1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22096"/>
    <w:rsid w:val="00242578"/>
    <w:rsid w:val="00294DAB"/>
    <w:rsid w:val="002F71D5"/>
    <w:rsid w:val="00357541"/>
    <w:rsid w:val="00396C6F"/>
    <w:rsid w:val="003A7EE9"/>
    <w:rsid w:val="003C5643"/>
    <w:rsid w:val="003F2358"/>
    <w:rsid w:val="00461E2B"/>
    <w:rsid w:val="004647AF"/>
    <w:rsid w:val="004A2E4A"/>
    <w:rsid w:val="00572897"/>
    <w:rsid w:val="00580625"/>
    <w:rsid w:val="006367DA"/>
    <w:rsid w:val="006A7CFE"/>
    <w:rsid w:val="007128C1"/>
    <w:rsid w:val="007E493D"/>
    <w:rsid w:val="00810CE7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1A5D"/>
    <w:rsid w:val="00DC5AA6"/>
    <w:rsid w:val="00E210BA"/>
    <w:rsid w:val="00E24472"/>
    <w:rsid w:val="00E26031"/>
    <w:rsid w:val="00E36F3C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2015-09-16T06:15:00Z</dcterms:created>
  <dcterms:modified xsi:type="dcterms:W3CDTF">2015-09-16T06:15:00Z</dcterms:modified>
</cp:coreProperties>
</file>