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67580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0521" w:rsidRDefault="00B14397" w:rsidP="00E40521">
      <w:pPr>
        <w:jc w:val="center"/>
        <w:rPr>
          <w:b/>
          <w:szCs w:val="28"/>
        </w:rPr>
      </w:pPr>
      <w:r>
        <w:t xml:space="preserve">  </w:t>
      </w:r>
      <w:r w:rsidR="00E40521" w:rsidRPr="00E40521">
        <w:rPr>
          <w:b/>
          <w:szCs w:val="28"/>
        </w:rPr>
        <w:t xml:space="preserve">О ВНЕСЕНИИ ИЗМЕНЕНИЙ В СТАТЬЮ 4 ЗАКОНА ПРИМОРСКОГО КРАЯ "О ПОЖАРСКОМ </w:t>
      </w:r>
    </w:p>
    <w:p w:rsidR="00E40521" w:rsidRPr="00E40521" w:rsidRDefault="00E40521" w:rsidP="00E40521">
      <w:pPr>
        <w:jc w:val="center"/>
        <w:rPr>
          <w:b/>
          <w:szCs w:val="28"/>
        </w:rPr>
      </w:pPr>
      <w:r w:rsidRPr="00E40521">
        <w:rPr>
          <w:b/>
          <w:szCs w:val="28"/>
        </w:rPr>
        <w:t>МУНИЦИПАЛЬНОМ РАЙОНЕ"</w:t>
      </w:r>
    </w:p>
    <w:p w:rsidR="00E40521" w:rsidRPr="00E40521" w:rsidRDefault="00E40521" w:rsidP="00E40521"/>
    <w:p w:rsidR="00E40521" w:rsidRPr="00E40521" w:rsidRDefault="00E40521" w:rsidP="00E40521">
      <w:pPr>
        <w:tabs>
          <w:tab w:val="left" w:pos="7371"/>
        </w:tabs>
        <w:ind w:firstLine="709"/>
        <w:jc w:val="both"/>
      </w:pPr>
      <w:proofErr w:type="gramStart"/>
      <w:r w:rsidRPr="00E40521">
        <w:t>Принят</w:t>
      </w:r>
      <w:proofErr w:type="gramEnd"/>
      <w:r w:rsidRPr="00E40521">
        <w:t xml:space="preserve"> Законодательным Собранием Приморского края 22 июля </w:t>
      </w:r>
      <w:r w:rsidRPr="00E40521">
        <w:br/>
        <w:t xml:space="preserve">2015 года </w:t>
      </w:r>
    </w:p>
    <w:p w:rsidR="00E40521" w:rsidRPr="00E40521" w:rsidRDefault="00E40521" w:rsidP="00E40521">
      <w:pPr>
        <w:tabs>
          <w:tab w:val="left" w:pos="7371"/>
        </w:tabs>
        <w:ind w:firstLine="709"/>
        <w:jc w:val="both"/>
      </w:pPr>
    </w:p>
    <w:p w:rsidR="00E40521" w:rsidRPr="00E40521" w:rsidRDefault="00E40521" w:rsidP="00E40521">
      <w:pPr>
        <w:tabs>
          <w:tab w:val="left" w:pos="7371"/>
        </w:tabs>
        <w:ind w:firstLine="709"/>
        <w:jc w:val="both"/>
      </w:pPr>
      <w:r w:rsidRPr="00E40521">
        <w:t>СТАТЬЯ 1.</w:t>
      </w:r>
    </w:p>
    <w:p w:rsidR="00E40521" w:rsidRPr="00E40521" w:rsidRDefault="00E40521" w:rsidP="00E40521">
      <w:pPr>
        <w:ind w:firstLine="709"/>
        <w:jc w:val="both"/>
        <w:rPr>
          <w:szCs w:val="28"/>
        </w:rPr>
      </w:pPr>
      <w:r w:rsidRPr="00E40521">
        <w:rPr>
          <w:szCs w:val="28"/>
        </w:rPr>
        <w:t xml:space="preserve">Внести в статью 4 Закона Приморского края от 7 декабря 2004 года </w:t>
      </w:r>
      <w:r w:rsidRPr="00E40521">
        <w:rPr>
          <w:szCs w:val="28"/>
        </w:rPr>
        <w:br/>
        <w:t xml:space="preserve">№ 191-КЗ "О Пожарском муниципальном районе" (Ведомости Законодательного Собрания Приморского края, 2004, № 79, стр. 2; 2008, </w:t>
      </w:r>
      <w:r w:rsidRPr="00E40521">
        <w:rPr>
          <w:szCs w:val="28"/>
        </w:rPr>
        <w:br/>
        <w:t>№ 68, стр. 25; 2012, № 27, стр. 74) изменения, изложив ее в следующей редакции: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"СТАТЬЯ 4.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 xml:space="preserve">1.Образовать в составе Пожарского муниципального района </w:t>
      </w:r>
      <w:r w:rsidRPr="00E40521">
        <w:rPr>
          <w:szCs w:val="28"/>
        </w:rPr>
        <w:br/>
        <w:t>10 муниципальных образований: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1)</w:t>
      </w:r>
      <w:proofErr w:type="spellStart"/>
      <w:r w:rsidRPr="00E40521">
        <w:rPr>
          <w:szCs w:val="28"/>
        </w:rPr>
        <w:t>Верхнеперевальское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2)</w:t>
      </w:r>
      <w:proofErr w:type="spellStart"/>
      <w:r w:rsidRPr="00E40521">
        <w:rPr>
          <w:szCs w:val="28"/>
        </w:rPr>
        <w:t>Губеровское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3)</w:t>
      </w:r>
      <w:proofErr w:type="spellStart"/>
      <w:r w:rsidRPr="00E40521">
        <w:rPr>
          <w:szCs w:val="28"/>
        </w:rPr>
        <w:t>Игнатьевское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4)</w:t>
      </w:r>
      <w:proofErr w:type="spellStart"/>
      <w:r w:rsidRPr="00E40521">
        <w:rPr>
          <w:szCs w:val="28"/>
        </w:rPr>
        <w:t>Краснояровское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5)</w:t>
      </w:r>
      <w:proofErr w:type="spellStart"/>
      <w:r w:rsidRPr="00E40521">
        <w:rPr>
          <w:szCs w:val="28"/>
        </w:rPr>
        <w:t>Лучегорское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6)</w:t>
      </w:r>
      <w:proofErr w:type="spellStart"/>
      <w:r w:rsidRPr="00E40521">
        <w:rPr>
          <w:szCs w:val="28"/>
        </w:rPr>
        <w:t>Нагорненское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7)Пожарское;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8)Светлогорское;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9)</w:t>
      </w:r>
      <w:proofErr w:type="spellStart"/>
      <w:r w:rsidRPr="00E40521">
        <w:rPr>
          <w:szCs w:val="28"/>
        </w:rPr>
        <w:t>Соболинское</w:t>
      </w:r>
      <w:proofErr w:type="spellEnd"/>
      <w:r w:rsidRPr="00E40521">
        <w:rPr>
          <w:szCs w:val="28"/>
        </w:rPr>
        <w:t>;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0521">
        <w:rPr>
          <w:szCs w:val="28"/>
        </w:rPr>
        <w:t>10)</w:t>
      </w:r>
      <w:proofErr w:type="spellStart"/>
      <w:r w:rsidRPr="00E40521">
        <w:rPr>
          <w:szCs w:val="28"/>
        </w:rPr>
        <w:t>Федосьевское</w:t>
      </w:r>
      <w:proofErr w:type="spellEnd"/>
      <w:r w:rsidRPr="00E40521">
        <w:rPr>
          <w:szCs w:val="28"/>
        </w:rPr>
        <w:t>.</w:t>
      </w:r>
    </w:p>
    <w:p w:rsidR="00E40521" w:rsidRPr="00E40521" w:rsidRDefault="00E40521" w:rsidP="00E40521">
      <w:pPr>
        <w:ind w:firstLine="709"/>
        <w:jc w:val="both"/>
        <w:rPr>
          <w:szCs w:val="28"/>
        </w:rPr>
      </w:pPr>
      <w:r w:rsidRPr="00E40521">
        <w:rPr>
          <w:szCs w:val="28"/>
        </w:rPr>
        <w:t>2.Территории Пожарского муниципального района, находящиеся вне границ образованных муниципальных образований, являются межселенными территориями Пожарского муниципального района</w:t>
      </w:r>
      <w:proofErr w:type="gramStart"/>
      <w:r w:rsidRPr="00E40521">
        <w:rPr>
          <w:szCs w:val="28"/>
        </w:rPr>
        <w:t>.".</w:t>
      </w:r>
      <w:proofErr w:type="gramEnd"/>
    </w:p>
    <w:p w:rsidR="00E40521" w:rsidRPr="00E40521" w:rsidRDefault="00E40521" w:rsidP="00E40521">
      <w:pPr>
        <w:tabs>
          <w:tab w:val="left" w:pos="7371"/>
        </w:tabs>
        <w:jc w:val="both"/>
      </w:pPr>
    </w:p>
    <w:p w:rsidR="00E40521" w:rsidRPr="00E40521" w:rsidRDefault="00E40521" w:rsidP="00E40521">
      <w:pPr>
        <w:jc w:val="both"/>
      </w:pPr>
      <w:r w:rsidRPr="00E40521">
        <w:rPr>
          <w:bCs/>
        </w:rPr>
        <w:tab/>
        <w:t>СТАТЬЯ 2.</w:t>
      </w:r>
    </w:p>
    <w:p w:rsidR="00E40521" w:rsidRPr="00E40521" w:rsidRDefault="00E40521" w:rsidP="00E405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40521">
        <w:rPr>
          <w:szCs w:val="28"/>
        </w:rPr>
        <w:t xml:space="preserve">Настоящий Закон вступает в силу по </w:t>
      </w:r>
      <w:proofErr w:type="gramStart"/>
      <w:r w:rsidRPr="00E40521">
        <w:rPr>
          <w:szCs w:val="28"/>
        </w:rPr>
        <w:t>истечении</w:t>
      </w:r>
      <w:proofErr w:type="gramEnd"/>
      <w:r w:rsidRPr="00E40521">
        <w:rPr>
          <w:szCs w:val="28"/>
        </w:rPr>
        <w:t xml:space="preserve"> 10 дней со дня его официального опубликования.</w:t>
      </w:r>
    </w:p>
    <w:p w:rsidR="00E40521" w:rsidRPr="00E40521" w:rsidRDefault="00E40521" w:rsidP="00E40521">
      <w:pPr>
        <w:jc w:val="both"/>
        <w:rPr>
          <w:szCs w:val="28"/>
        </w:rPr>
      </w:pPr>
    </w:p>
    <w:p w:rsidR="00E40521" w:rsidRPr="00E40521" w:rsidRDefault="00E40521" w:rsidP="00E40521">
      <w:pPr>
        <w:jc w:val="both"/>
        <w:rPr>
          <w:szCs w:val="28"/>
        </w:rPr>
      </w:pPr>
    </w:p>
    <w:p w:rsidR="00E40521" w:rsidRPr="00E40521" w:rsidRDefault="00E40521" w:rsidP="00E40521">
      <w:pPr>
        <w:jc w:val="both"/>
      </w:pPr>
    </w:p>
    <w:p w:rsidR="00E40521" w:rsidRPr="00E40521" w:rsidRDefault="00E40521" w:rsidP="00E40521">
      <w:pPr>
        <w:autoSpaceDE w:val="0"/>
        <w:autoSpaceDN w:val="0"/>
        <w:adjustRightInd w:val="0"/>
      </w:pPr>
      <w:r w:rsidRPr="00E40521">
        <w:rPr>
          <w:szCs w:val="28"/>
        </w:rPr>
        <w:t>Губернатор края</w:t>
      </w:r>
      <w:r w:rsidRPr="00E40521">
        <w:rPr>
          <w:szCs w:val="28"/>
        </w:rPr>
        <w:tab/>
      </w:r>
      <w:r w:rsidRPr="00E40521">
        <w:rPr>
          <w:szCs w:val="28"/>
        </w:rPr>
        <w:tab/>
      </w:r>
      <w:r w:rsidRPr="00E40521">
        <w:rPr>
          <w:szCs w:val="28"/>
        </w:rPr>
        <w:tab/>
      </w:r>
      <w:r w:rsidRPr="00E40521">
        <w:rPr>
          <w:szCs w:val="28"/>
        </w:rPr>
        <w:tab/>
      </w:r>
      <w:r w:rsidRPr="00E40521">
        <w:rPr>
          <w:szCs w:val="28"/>
        </w:rPr>
        <w:tab/>
      </w:r>
      <w:r w:rsidRPr="00E40521">
        <w:rPr>
          <w:szCs w:val="28"/>
        </w:rPr>
        <w:tab/>
      </w:r>
      <w:r w:rsidRPr="00E40521">
        <w:rPr>
          <w:szCs w:val="28"/>
        </w:rPr>
        <w:tab/>
        <w:t xml:space="preserve">       В.В. Миклушевский</w:t>
      </w:r>
    </w:p>
    <w:p w:rsidR="00BE0544" w:rsidRDefault="00BE0544">
      <w:bookmarkStart w:id="0" w:name="_GoBack"/>
      <w:bookmarkEnd w:id="0"/>
    </w:p>
    <w:p w:rsidR="00E40521" w:rsidRDefault="004E50CD">
      <w:r>
        <w:t>г. Владивосток</w:t>
      </w:r>
    </w:p>
    <w:p w:rsidR="004E50CD" w:rsidRDefault="004E50CD">
      <w:r>
        <w:t>29 июля 2015 года</w:t>
      </w:r>
    </w:p>
    <w:p w:rsidR="004E50CD" w:rsidRDefault="004E50CD">
      <w:r>
        <w:t>№ 666-КЗ</w:t>
      </w:r>
    </w:p>
    <w:p w:rsidR="00E40521" w:rsidRDefault="00E40521"/>
    <w:p w:rsidR="00E40521" w:rsidRDefault="00E40521"/>
    <w:sectPr w:rsidR="00E4052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E93" w:rsidRDefault="001D1E93">
      <w:r>
        <w:separator/>
      </w:r>
    </w:p>
  </w:endnote>
  <w:endnote w:type="continuationSeparator" w:id="0">
    <w:p w:rsidR="001D1E93" w:rsidRDefault="001D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E93" w:rsidRDefault="001D1E93">
      <w:r>
        <w:separator/>
      </w:r>
    </w:p>
  </w:footnote>
  <w:footnote w:type="continuationSeparator" w:id="0">
    <w:p w:rsidR="001D1E93" w:rsidRDefault="001D1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521"/>
    <w:rsid w:val="0003291F"/>
    <w:rsid w:val="001D1E93"/>
    <w:rsid w:val="00380EE1"/>
    <w:rsid w:val="003B26E7"/>
    <w:rsid w:val="0047435B"/>
    <w:rsid w:val="004E50CD"/>
    <w:rsid w:val="005A2827"/>
    <w:rsid w:val="00AB70F9"/>
    <w:rsid w:val="00AC31EC"/>
    <w:rsid w:val="00B14397"/>
    <w:rsid w:val="00BE0544"/>
    <w:rsid w:val="00D64963"/>
    <w:rsid w:val="00E34273"/>
    <w:rsid w:val="00E40521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405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405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2015-07-22T06:13:00Z</cp:lastPrinted>
  <dcterms:created xsi:type="dcterms:W3CDTF">2015-07-29T01:50:00Z</dcterms:created>
  <dcterms:modified xsi:type="dcterms:W3CDTF">2015-07-29T01:50:00Z</dcterms:modified>
</cp:coreProperties>
</file>