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99598198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55F7A" w:rsidRPr="00A07866" w:rsidRDefault="00B55F7A" w:rsidP="00B55F7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ИЗМЕНЕНИЯ</w:t>
      </w:r>
      <w:r w:rsidRPr="00A07866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СТАТЬЮ 2 </w:t>
      </w:r>
      <w:r w:rsidRPr="00A07866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078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A07866">
        <w:rPr>
          <w:rFonts w:ascii="Times New Roman" w:hAnsi="Times New Roman" w:cs="Times New Roman"/>
          <w:sz w:val="28"/>
          <w:szCs w:val="28"/>
        </w:rPr>
        <w:t>ПРИМОРСКОГО КРАЯ "О СИСТЕМЕ КАПИТАЛЬНОГО РЕМОНТА МНОГОКВАРТИРНЫХ ДОМОВ В ПРИМОРСКОМ КРАЕ"</w:t>
      </w:r>
    </w:p>
    <w:p w:rsidR="00B55F7A" w:rsidRPr="00AB4EC1" w:rsidRDefault="00B55F7A" w:rsidP="00B55F7A">
      <w:pPr>
        <w:widowControl w:val="0"/>
        <w:autoSpaceDE w:val="0"/>
        <w:autoSpaceDN w:val="0"/>
        <w:adjustRightInd w:val="0"/>
        <w:ind w:firstLine="700"/>
        <w:jc w:val="both"/>
        <w:outlineLvl w:val="0"/>
        <w:rPr>
          <w:i/>
          <w:caps/>
          <w:szCs w:val="28"/>
        </w:rPr>
      </w:pPr>
    </w:p>
    <w:p w:rsidR="00B55F7A" w:rsidRDefault="00B55F7A" w:rsidP="00B55F7A">
      <w:pPr>
        <w:ind w:firstLine="709"/>
        <w:jc w:val="both"/>
      </w:pPr>
      <w:proofErr w:type="gramStart"/>
      <w:r w:rsidRPr="007C5CF4">
        <w:t>Принят</w:t>
      </w:r>
      <w:proofErr w:type="gramEnd"/>
      <w:r w:rsidRPr="007C5CF4">
        <w:t xml:space="preserve"> Законодательным Собранием Приморского края </w:t>
      </w:r>
      <w:r>
        <w:t>22 июля 2015 года</w:t>
      </w:r>
    </w:p>
    <w:p w:rsidR="00B55F7A" w:rsidRPr="0076321E" w:rsidRDefault="00B55F7A" w:rsidP="00B55F7A">
      <w:pPr>
        <w:ind w:firstLine="720"/>
        <w:rPr>
          <w:szCs w:val="28"/>
        </w:rPr>
      </w:pPr>
    </w:p>
    <w:p w:rsidR="00B55F7A" w:rsidRDefault="00B55F7A" w:rsidP="00B55F7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1.</w:t>
      </w:r>
    </w:p>
    <w:p w:rsidR="00B55F7A" w:rsidRDefault="00B55F7A" w:rsidP="00B55F7A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Внести в статью 2 Закона Приморского края от 7 августа 2013 года № 227-КЗ "О системе капитального ремонта многоквартирных домов в Приморском крае" (Ведомости Законодательного Собрания Приморского края, 2013, № 55, стр. 5; 2014, № 70, стр. 56, № 73, стр. 30, № 78, стр. 21, № 98, стр. 56; 2015, № 116, стр. 9, № 125, стр. 102) следующее изменение:</w:t>
      </w:r>
      <w:proofErr w:type="gramEnd"/>
    </w:p>
    <w:p w:rsidR="00B55F7A" w:rsidRDefault="00B55F7A" w:rsidP="00B55F7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пункте 12 слова "на официальном сайте Администрации Приморского края" исключить.</w:t>
      </w:r>
    </w:p>
    <w:p w:rsidR="00B55F7A" w:rsidRDefault="00B55F7A" w:rsidP="00B55F7A">
      <w:pPr>
        <w:ind w:firstLine="709"/>
        <w:rPr>
          <w:szCs w:val="28"/>
        </w:rPr>
      </w:pPr>
    </w:p>
    <w:p w:rsidR="00B55F7A" w:rsidRDefault="00B55F7A" w:rsidP="00B55F7A">
      <w:pPr>
        <w:ind w:firstLine="709"/>
        <w:jc w:val="both"/>
        <w:rPr>
          <w:bCs/>
          <w:szCs w:val="28"/>
        </w:rPr>
      </w:pPr>
      <w:r>
        <w:rPr>
          <w:bCs/>
          <w:szCs w:val="28"/>
        </w:rPr>
        <w:t>СТАТЬЯ 2.</w:t>
      </w:r>
    </w:p>
    <w:p w:rsidR="00B55F7A" w:rsidRDefault="00B55F7A" w:rsidP="00B55F7A">
      <w:pPr>
        <w:ind w:firstLine="709"/>
        <w:jc w:val="both"/>
        <w:rPr>
          <w:szCs w:val="28"/>
        </w:rPr>
      </w:pPr>
      <w:r>
        <w:rPr>
          <w:szCs w:val="28"/>
        </w:rPr>
        <w:t xml:space="preserve">Настоящий Закон вступает в силу по </w:t>
      </w:r>
      <w:proofErr w:type="gramStart"/>
      <w:r>
        <w:rPr>
          <w:szCs w:val="28"/>
        </w:rPr>
        <w:t>истечении</w:t>
      </w:r>
      <w:proofErr w:type="gramEnd"/>
      <w:r>
        <w:rPr>
          <w:szCs w:val="28"/>
        </w:rPr>
        <w:t xml:space="preserve"> 10 дней со дня его официального опубликования.</w:t>
      </w:r>
    </w:p>
    <w:p w:rsidR="00B55F7A" w:rsidRDefault="00B55F7A" w:rsidP="00B55F7A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B55F7A" w:rsidRDefault="00B55F7A" w:rsidP="00B55F7A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B55F7A" w:rsidRDefault="00B55F7A" w:rsidP="00B55F7A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B55F7A" w:rsidRDefault="00B55F7A" w:rsidP="00B55F7A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В.В. Миклушевский</w:t>
      </w:r>
    </w:p>
    <w:p w:rsidR="00B55F7A" w:rsidRDefault="00B55F7A" w:rsidP="00B55F7A">
      <w:pPr>
        <w:tabs>
          <w:tab w:val="left" w:pos="5477"/>
        </w:tabs>
        <w:autoSpaceDE w:val="0"/>
        <w:autoSpaceDN w:val="0"/>
        <w:adjustRightInd w:val="0"/>
        <w:jc w:val="both"/>
      </w:pPr>
    </w:p>
    <w:p w:rsidR="008A6F62" w:rsidRDefault="008A6F62" w:rsidP="008A6F62">
      <w:bookmarkStart w:id="0" w:name="_GoBack"/>
      <w:r>
        <w:t>г. Владивосток</w:t>
      </w:r>
    </w:p>
    <w:p w:rsidR="008A6F62" w:rsidRDefault="008A6F62" w:rsidP="008A6F62">
      <w:r>
        <w:t>28 июля 2015 года</w:t>
      </w:r>
    </w:p>
    <w:p w:rsidR="00BE0544" w:rsidRDefault="008A6F62" w:rsidP="008A6F62">
      <w:r>
        <w:rPr>
          <w:szCs w:val="28"/>
        </w:rPr>
        <w:t>№ 65</w:t>
      </w:r>
      <w:r>
        <w:rPr>
          <w:szCs w:val="28"/>
        </w:rPr>
        <w:t>8</w:t>
      </w:r>
      <w:r>
        <w:rPr>
          <w:szCs w:val="28"/>
        </w:rPr>
        <w:t>-КЗ</w:t>
      </w:r>
      <w:bookmarkEnd w:id="0"/>
    </w:p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178A" w:rsidRDefault="00B4178A">
      <w:r>
        <w:separator/>
      </w:r>
    </w:p>
  </w:endnote>
  <w:endnote w:type="continuationSeparator" w:id="0">
    <w:p w:rsidR="00B4178A" w:rsidRDefault="00B417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178A" w:rsidRDefault="00B4178A">
      <w:r>
        <w:separator/>
      </w:r>
    </w:p>
  </w:footnote>
  <w:footnote w:type="continuationSeparator" w:id="0">
    <w:p w:rsidR="00B4178A" w:rsidRDefault="00B417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55F7A"/>
    <w:rsid w:val="0003291F"/>
    <w:rsid w:val="00380EE1"/>
    <w:rsid w:val="003B26E7"/>
    <w:rsid w:val="0047435B"/>
    <w:rsid w:val="004B167B"/>
    <w:rsid w:val="005A2827"/>
    <w:rsid w:val="008A6F62"/>
    <w:rsid w:val="00AB70F9"/>
    <w:rsid w:val="00AC31EC"/>
    <w:rsid w:val="00B14397"/>
    <w:rsid w:val="00B4178A"/>
    <w:rsid w:val="00B55F7A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uiPriority w:val="99"/>
    <w:rsid w:val="00B55F7A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styleId="a5">
    <w:name w:val="Balloon Text"/>
    <w:basedOn w:val="a"/>
    <w:link w:val="a6"/>
    <w:rsid w:val="00B55F7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B55F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98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2015-07-22T04:38:00Z</cp:lastPrinted>
  <dcterms:created xsi:type="dcterms:W3CDTF">2015-07-28T04:17:00Z</dcterms:created>
  <dcterms:modified xsi:type="dcterms:W3CDTF">2015-07-28T04:17:00Z</dcterms:modified>
</cp:coreProperties>
</file>