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70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0E2" w:rsidRDefault="004420E2" w:rsidP="004420E2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 xml:space="preserve">ВНЕСЕНИИ ИЗМЕНЕНИЙ В </w:t>
      </w:r>
      <w:r>
        <w:rPr>
          <w:b/>
          <w:szCs w:val="28"/>
        </w:rPr>
        <w:t>ЗАКОН</w:t>
      </w:r>
      <w:r w:rsidRPr="00680096">
        <w:rPr>
          <w:b/>
          <w:szCs w:val="28"/>
        </w:rPr>
        <w:t xml:space="preserve"> ПРИМОРСКОГО КРАЯ </w:t>
      </w:r>
    </w:p>
    <w:p w:rsidR="004420E2" w:rsidRDefault="004420E2" w:rsidP="004420E2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"О ШКОТОВСКОМ МУНИЦИПАЛЬНОМ РАЙОНЕ"</w:t>
      </w:r>
    </w:p>
    <w:p w:rsidR="004420E2" w:rsidRDefault="004420E2" w:rsidP="004420E2">
      <w:pPr>
        <w:spacing w:before="38" w:line="322" w:lineRule="exact"/>
        <w:ind w:left="230"/>
        <w:jc w:val="center"/>
      </w:pPr>
    </w:p>
    <w:p w:rsidR="004420E2" w:rsidRDefault="004420E2" w:rsidP="004420E2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22 июля </w:t>
      </w:r>
      <w:r>
        <w:br/>
        <w:t xml:space="preserve">2015 года </w:t>
      </w:r>
    </w:p>
    <w:p w:rsidR="004420E2" w:rsidRPr="002A5E56" w:rsidRDefault="004420E2" w:rsidP="004420E2">
      <w:pPr>
        <w:ind w:firstLine="709"/>
        <w:rPr>
          <w:szCs w:val="28"/>
        </w:rPr>
      </w:pPr>
    </w:p>
    <w:p w:rsidR="004420E2" w:rsidRPr="009C7ACE" w:rsidRDefault="004420E2" w:rsidP="004420E2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4420E2" w:rsidRPr="00D836F2" w:rsidRDefault="004420E2" w:rsidP="004420E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7 декабря 2004 года № 192-КЗ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122DB8">
        <w:rPr>
          <w:bCs/>
          <w:szCs w:val="28"/>
        </w:rPr>
        <w:t xml:space="preserve">"О </w:t>
      </w:r>
      <w:proofErr w:type="spellStart"/>
      <w:r>
        <w:rPr>
          <w:bCs/>
          <w:szCs w:val="28"/>
        </w:rPr>
        <w:t>Шкотовском</w:t>
      </w:r>
      <w:proofErr w:type="spellEnd"/>
      <w:r>
        <w:rPr>
          <w:bCs/>
          <w:szCs w:val="28"/>
        </w:rPr>
        <w:t xml:space="preserve"> муниципальном районе</w:t>
      </w:r>
      <w:r w:rsidRPr="00122DB8">
        <w:rPr>
          <w:bCs/>
          <w:szCs w:val="28"/>
        </w:rPr>
        <w:t xml:space="preserve">" (Ведомости </w:t>
      </w:r>
      <w:r w:rsidRPr="00434E82">
        <w:rPr>
          <w:bCs/>
          <w:szCs w:val="28"/>
        </w:rPr>
        <w:t>Законодательного Собрания Приморского края, 2</w:t>
      </w:r>
      <w:r>
        <w:rPr>
          <w:bCs/>
          <w:szCs w:val="28"/>
        </w:rPr>
        <w:t>00</w:t>
      </w:r>
      <w:r w:rsidRPr="00434E82">
        <w:rPr>
          <w:bCs/>
          <w:szCs w:val="28"/>
        </w:rPr>
        <w:t>4, № 79, стр. 35; 2</w:t>
      </w:r>
      <w:r>
        <w:rPr>
          <w:bCs/>
          <w:szCs w:val="28"/>
        </w:rPr>
        <w:t>00</w:t>
      </w:r>
      <w:r w:rsidRPr="00434E82">
        <w:rPr>
          <w:bCs/>
          <w:szCs w:val="28"/>
        </w:rPr>
        <w:t>8, № 68, стр. 26; 2</w:t>
      </w:r>
      <w:r>
        <w:rPr>
          <w:bCs/>
          <w:szCs w:val="28"/>
        </w:rPr>
        <w:t>0</w:t>
      </w:r>
      <w:r w:rsidRPr="00434E82">
        <w:rPr>
          <w:bCs/>
          <w:szCs w:val="28"/>
        </w:rPr>
        <w:t>12</w:t>
      </w:r>
      <w:r w:rsidRPr="00D836F2">
        <w:rPr>
          <w:bCs/>
          <w:szCs w:val="28"/>
        </w:rPr>
        <w:t>, № 27, стр. 74) следующие изменения:</w:t>
      </w:r>
    </w:p>
    <w:p w:rsidR="004420E2" w:rsidRDefault="004420E2" w:rsidP="004420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 тексту приложения 1 слова "городской округ закрытое административно-территориальное образование город Большой Камень" в соответствующем падеже заменить словами "городской округ Большой Камень" в соответствующем падеже;</w:t>
      </w:r>
    </w:p>
    <w:p w:rsidR="004420E2" w:rsidRDefault="004420E2" w:rsidP="004420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7 слова "городского округа закрытое административно-территориальное образование город Большой Камень" заменить словами "городского округа Большой Камень".</w:t>
      </w:r>
    </w:p>
    <w:p w:rsidR="004420E2" w:rsidRDefault="004420E2" w:rsidP="004420E2">
      <w:pPr>
        <w:spacing w:line="317" w:lineRule="exact"/>
        <w:ind w:firstLine="709"/>
        <w:jc w:val="both"/>
        <w:rPr>
          <w:szCs w:val="28"/>
        </w:rPr>
      </w:pPr>
    </w:p>
    <w:p w:rsidR="004420E2" w:rsidRPr="009C7ACE" w:rsidRDefault="004420E2" w:rsidP="004420E2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4420E2" w:rsidRDefault="004420E2" w:rsidP="004420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420E2" w:rsidRPr="009C7ACE" w:rsidRDefault="004420E2" w:rsidP="004420E2">
      <w:pPr>
        <w:spacing w:line="317" w:lineRule="exact"/>
        <w:jc w:val="both"/>
        <w:rPr>
          <w:szCs w:val="28"/>
        </w:rPr>
      </w:pPr>
    </w:p>
    <w:p w:rsidR="004420E2" w:rsidRPr="002A5E56" w:rsidRDefault="004420E2" w:rsidP="00442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20E2" w:rsidRDefault="004420E2" w:rsidP="00442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20E2" w:rsidRPr="00E13EA1" w:rsidRDefault="004420E2" w:rsidP="004420E2">
      <w:pPr>
        <w:jc w:val="both"/>
        <w:rPr>
          <w:color w:val="000000"/>
          <w:spacing w:val="-7"/>
          <w:szCs w:val="28"/>
        </w:rPr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Миклушевский</w:t>
      </w:r>
    </w:p>
    <w:p w:rsidR="00BE0544" w:rsidRDefault="00BE0544"/>
    <w:p w:rsidR="00DF6563" w:rsidRDefault="00DF6563" w:rsidP="00DF6563">
      <w:bookmarkStart w:id="0" w:name="_GoBack"/>
      <w:r>
        <w:t>г. Владивосток</w:t>
      </w:r>
    </w:p>
    <w:p w:rsidR="00DF6563" w:rsidRDefault="00DF6563" w:rsidP="00DF6563">
      <w:r>
        <w:t>28 июля 2015 года</w:t>
      </w:r>
    </w:p>
    <w:p w:rsidR="00DF6563" w:rsidRDefault="00DF6563" w:rsidP="00DF6563">
      <w:pPr>
        <w:rPr>
          <w:szCs w:val="28"/>
        </w:rPr>
      </w:pPr>
      <w:r>
        <w:t>№ 65</w:t>
      </w:r>
      <w:r>
        <w:t>5</w:t>
      </w:r>
      <w:r>
        <w:t>-КЗ</w:t>
      </w:r>
    </w:p>
    <w:bookmarkEnd w:id="0"/>
    <w:p w:rsidR="00DF6563" w:rsidRDefault="00DF6563"/>
    <w:sectPr w:rsidR="00DF65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84E" w:rsidRDefault="00D4284E">
      <w:r>
        <w:separator/>
      </w:r>
    </w:p>
  </w:endnote>
  <w:endnote w:type="continuationSeparator" w:id="0">
    <w:p w:rsidR="00D4284E" w:rsidRDefault="00D42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84E" w:rsidRDefault="00D4284E">
      <w:r>
        <w:separator/>
      </w:r>
    </w:p>
  </w:footnote>
  <w:footnote w:type="continuationSeparator" w:id="0">
    <w:p w:rsidR="00D4284E" w:rsidRDefault="00D42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0E2"/>
    <w:rsid w:val="0003291F"/>
    <w:rsid w:val="00380EE1"/>
    <w:rsid w:val="003B26E7"/>
    <w:rsid w:val="004420E2"/>
    <w:rsid w:val="0047435B"/>
    <w:rsid w:val="005A2827"/>
    <w:rsid w:val="00AB70F9"/>
    <w:rsid w:val="00AC31EC"/>
    <w:rsid w:val="00B14397"/>
    <w:rsid w:val="00BE0544"/>
    <w:rsid w:val="00D4284E"/>
    <w:rsid w:val="00DC1D38"/>
    <w:rsid w:val="00DF656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420E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4420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420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2015-07-22T06:11:00Z</cp:lastPrinted>
  <dcterms:created xsi:type="dcterms:W3CDTF">2015-07-28T03:58:00Z</dcterms:created>
  <dcterms:modified xsi:type="dcterms:W3CDTF">2015-07-28T03:58:00Z</dcterms:modified>
</cp:coreProperties>
</file>