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63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55FB" w:rsidRDefault="00BF55FB" w:rsidP="00BF55FB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11.1 </w:t>
      </w:r>
    </w:p>
    <w:p w:rsidR="00BF55FB" w:rsidRPr="00B00FB0" w:rsidRDefault="00BF55FB" w:rsidP="00BF55FB">
      <w:pPr>
        <w:jc w:val="center"/>
        <w:rPr>
          <w:b/>
          <w:szCs w:val="28"/>
        </w:rPr>
      </w:pP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 В ПРИМОРСКОМ КРАЕ"</w:t>
      </w:r>
    </w:p>
    <w:p w:rsidR="00BF55FB" w:rsidRDefault="00BF55FB" w:rsidP="00BF55FB"/>
    <w:p w:rsidR="00BF55FB" w:rsidRDefault="00BF55FB" w:rsidP="00BF55F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22 июля </w:t>
      </w:r>
      <w:r>
        <w:br/>
        <w:t>2015 года</w:t>
      </w:r>
    </w:p>
    <w:p w:rsidR="00BF55FB" w:rsidRDefault="00BF55FB" w:rsidP="00BF55FB">
      <w:pPr>
        <w:tabs>
          <w:tab w:val="left" w:pos="7371"/>
        </w:tabs>
        <w:ind w:firstLine="709"/>
        <w:jc w:val="both"/>
      </w:pPr>
    </w:p>
    <w:p w:rsidR="00BF55FB" w:rsidRDefault="00BF55FB" w:rsidP="00BF55FB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BF55FB" w:rsidRDefault="00BF55FB" w:rsidP="00BF55F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11.1 Закона Приморского края от 5 марта 2007 года </w:t>
      </w:r>
      <w:r>
        <w:rPr>
          <w:szCs w:val="28"/>
        </w:rPr>
        <w:br/>
        <w:t xml:space="preserve">№ 44-КЗ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>стр. 70, № 35, стр. 5, стр. 7; 2008, № 65, стр. 30, № 74, стр. 2, № 85, часть 1, стр. 30, № 94, стр. 95, № 98, стр. 95;</w:t>
      </w:r>
      <w:proofErr w:type="gramEnd"/>
      <w:r>
        <w:rPr>
          <w:rFonts w:cs="Times New Roman CYR"/>
          <w:szCs w:val="28"/>
        </w:rPr>
        <w:t xml:space="preserve"> </w:t>
      </w:r>
      <w:proofErr w:type="gramStart"/>
      <w:r>
        <w:rPr>
          <w:rFonts w:cs="Times New Roman CYR"/>
          <w:szCs w:val="28"/>
        </w:rPr>
        <w:t xml:space="preserve">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>
        <w:rPr>
          <w:rFonts w:cs="Times New Roman CYR"/>
          <w:szCs w:val="28"/>
        </w:rPr>
        <w:br/>
        <w:t>стр. 237; 2013, № 41, стр. 5, № 55, стр. 44, № 67, стр. 40;</w:t>
      </w:r>
      <w:proofErr w:type="gramEnd"/>
      <w:r>
        <w:rPr>
          <w:rFonts w:cs="Times New Roman CYR"/>
          <w:szCs w:val="28"/>
        </w:rPr>
        <w:t xml:space="preserve"> </w:t>
      </w:r>
      <w:proofErr w:type="gramStart"/>
      <w:r>
        <w:rPr>
          <w:rFonts w:cs="Times New Roman CYR"/>
          <w:szCs w:val="28"/>
        </w:rPr>
        <w:t xml:space="preserve">2014, № 73, стр. 37, № 81, стр. 10, № 89, стр. 18, стр. 41, № 92, стр. 4, № 95, стр. 8; 2015, № 120, стр. 88, № 125, стр. 105) </w:t>
      </w:r>
      <w:r>
        <w:rPr>
          <w:szCs w:val="28"/>
        </w:rPr>
        <w:t>следующие изменения:</w:t>
      </w:r>
      <w:proofErr w:type="gramEnd"/>
    </w:p>
    <w:p w:rsidR="00BF55FB" w:rsidRDefault="00BF55FB" w:rsidP="00BF55FB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1)в наименовании слова ", </w:t>
      </w:r>
      <w:r>
        <w:rPr>
          <w:rFonts w:cs="Times New Roman CYR"/>
          <w:szCs w:val="28"/>
        </w:rPr>
        <w:t xml:space="preserve">антитеррористической комиссии Приморского края" </w:t>
      </w:r>
      <w:r>
        <w:rPr>
          <w:szCs w:val="28"/>
        </w:rPr>
        <w:t>исключить;</w:t>
      </w:r>
    </w:p>
    <w:p w:rsidR="00BF55FB" w:rsidRDefault="00BF55FB" w:rsidP="00BF55FB">
      <w:pPr>
        <w:ind w:firstLine="709"/>
        <w:jc w:val="both"/>
        <w:rPr>
          <w:rFonts w:cs="Times New Roman CYR"/>
          <w:szCs w:val="28"/>
        </w:rPr>
      </w:pPr>
      <w:r>
        <w:rPr>
          <w:szCs w:val="28"/>
        </w:rPr>
        <w:t xml:space="preserve">2)в части 1 слова ", </w:t>
      </w:r>
      <w:r>
        <w:rPr>
          <w:rFonts w:cs="Times New Roman CYR"/>
          <w:szCs w:val="28"/>
        </w:rPr>
        <w:t>антитеррористической комиссии Приморского края" исключить.</w:t>
      </w:r>
    </w:p>
    <w:p w:rsidR="00BF55FB" w:rsidRDefault="00BF55FB" w:rsidP="00BF55FB">
      <w:pPr>
        <w:widowControl w:val="0"/>
        <w:ind w:left="705" w:firstLine="709"/>
        <w:jc w:val="both"/>
        <w:rPr>
          <w:szCs w:val="28"/>
        </w:rPr>
      </w:pPr>
    </w:p>
    <w:p w:rsidR="00BF55FB" w:rsidRDefault="00BF55FB" w:rsidP="00BF55FB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BF55FB" w:rsidRDefault="00BF55FB" w:rsidP="00BF55FB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BF55FB" w:rsidRDefault="00BF55FB" w:rsidP="00BF55FB">
      <w:pPr>
        <w:ind w:firstLine="705"/>
        <w:jc w:val="both"/>
        <w:rPr>
          <w:szCs w:val="28"/>
        </w:rPr>
      </w:pPr>
    </w:p>
    <w:p w:rsidR="00BF55FB" w:rsidRDefault="00BF55FB" w:rsidP="00BF55FB">
      <w:pPr>
        <w:ind w:firstLine="705"/>
        <w:jc w:val="both"/>
        <w:rPr>
          <w:szCs w:val="28"/>
        </w:rPr>
      </w:pPr>
    </w:p>
    <w:p w:rsidR="00BF55FB" w:rsidRDefault="00BF55FB" w:rsidP="00BF55FB">
      <w:pPr>
        <w:ind w:firstLine="705"/>
        <w:jc w:val="both"/>
        <w:rPr>
          <w:szCs w:val="28"/>
        </w:rPr>
      </w:pPr>
    </w:p>
    <w:p w:rsidR="00BF55FB" w:rsidRDefault="00BF55FB" w:rsidP="00BF55FB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5D29B5" w:rsidRDefault="005D29B5">
      <w:bookmarkStart w:id="0" w:name="_GoBack"/>
      <w:r>
        <w:t>г. Владивосток</w:t>
      </w:r>
    </w:p>
    <w:p w:rsidR="005D29B5" w:rsidRDefault="005D29B5">
      <w:r>
        <w:t>28 июля 2015 года</w:t>
      </w:r>
    </w:p>
    <w:p w:rsidR="005D29B5" w:rsidRDefault="005D29B5">
      <w:r>
        <w:t>№ 650-КЗ</w:t>
      </w:r>
      <w:bookmarkEnd w:id="0"/>
    </w:p>
    <w:sectPr w:rsidR="005D29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B42" w:rsidRDefault="00F83B42">
      <w:r>
        <w:separator/>
      </w:r>
    </w:p>
  </w:endnote>
  <w:endnote w:type="continuationSeparator" w:id="0">
    <w:p w:rsidR="00F83B42" w:rsidRDefault="00F83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B42" w:rsidRDefault="00F83B42">
      <w:r>
        <w:separator/>
      </w:r>
    </w:p>
  </w:footnote>
  <w:footnote w:type="continuationSeparator" w:id="0">
    <w:p w:rsidR="00F83B42" w:rsidRDefault="00F83B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5FB"/>
    <w:rsid w:val="0003291F"/>
    <w:rsid w:val="00380EE1"/>
    <w:rsid w:val="003B26E7"/>
    <w:rsid w:val="00403192"/>
    <w:rsid w:val="0047435B"/>
    <w:rsid w:val="005A2827"/>
    <w:rsid w:val="005D29B5"/>
    <w:rsid w:val="00AB70F9"/>
    <w:rsid w:val="00AC31EC"/>
    <w:rsid w:val="00B14397"/>
    <w:rsid w:val="00BE0544"/>
    <w:rsid w:val="00BF55FB"/>
    <w:rsid w:val="00E34273"/>
    <w:rsid w:val="00E60B2A"/>
    <w:rsid w:val="00F23036"/>
    <w:rsid w:val="00F83B4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BF55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F55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2015-07-22T06:18:00Z</cp:lastPrinted>
  <dcterms:created xsi:type="dcterms:W3CDTF">2015-07-28T03:46:00Z</dcterms:created>
  <dcterms:modified xsi:type="dcterms:W3CDTF">2015-07-28T03:46:00Z</dcterms:modified>
</cp:coreProperties>
</file>