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07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26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26CE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26CE" w:rsidRPr="005926CE">
              <w:rPr>
                <w:szCs w:val="28"/>
              </w:rPr>
              <w:t>2031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26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26CE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 xml:space="preserve">Об установлении срока рассрочки оплаты приобретаемого субъектами малого и среднего предпринимательства </w:t>
            </w:r>
            <w:proofErr w:type="spellStart"/>
            <w:r>
              <w:rPr>
                <w:szCs w:val="28"/>
              </w:rPr>
              <w:t>арендуе-мого</w:t>
            </w:r>
            <w:proofErr w:type="spellEnd"/>
            <w:r>
              <w:rPr>
                <w:szCs w:val="28"/>
              </w:rPr>
              <w:t xml:space="preserve"> ими недвижимого имущества, находящегося в собственности Приморского края или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пальной</w:t>
            </w:r>
            <w:proofErr w:type="spellEnd"/>
            <w:r>
              <w:rPr>
                <w:szCs w:val="28"/>
              </w:rPr>
              <w:t xml:space="preserve"> собственности, при реализации преимущественного права на приобретение такого имущества"</w:t>
            </w:r>
            <w:proofErr w:type="gramEnd"/>
          </w:p>
          <w:p w:rsidR="000B3FB2" w:rsidRPr="005926CE" w:rsidRDefault="000B3FB2" w:rsidP="0094344A">
            <w:pPr>
              <w:ind w:left="-108"/>
              <w:jc w:val="both"/>
            </w:pPr>
          </w:p>
        </w:tc>
      </w:tr>
    </w:tbl>
    <w:p w:rsidR="005926CE" w:rsidRDefault="005926CE" w:rsidP="005926CE">
      <w:pPr>
        <w:ind w:firstLine="709"/>
      </w:pPr>
      <w:r>
        <w:t xml:space="preserve">Законодательное Собрание Приморского края </w:t>
      </w:r>
    </w:p>
    <w:p w:rsidR="005926CE" w:rsidRDefault="005926CE" w:rsidP="005926CE"/>
    <w:p w:rsidR="005926CE" w:rsidRDefault="005926CE" w:rsidP="005926CE">
      <w:r>
        <w:t>ПОСТАНОВЛЯЕТ:</w:t>
      </w:r>
    </w:p>
    <w:p w:rsidR="005926CE" w:rsidRDefault="005926CE" w:rsidP="005926CE"/>
    <w:p w:rsidR="005926CE" w:rsidRDefault="005926CE" w:rsidP="005926CE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</w:t>
      </w:r>
      <w:r>
        <w:t xml:space="preserve"> </w:t>
      </w:r>
      <w:r>
        <w:rPr>
          <w:szCs w:val="28"/>
        </w:rPr>
        <w:t>в первом чтении.</w:t>
      </w:r>
    </w:p>
    <w:p w:rsidR="005926CE" w:rsidRDefault="005926CE" w:rsidP="005926CE">
      <w:pPr>
        <w:ind w:firstLine="709"/>
        <w:jc w:val="both"/>
      </w:pPr>
    </w:p>
    <w:p w:rsidR="005926CE" w:rsidRDefault="005926CE" w:rsidP="005926CE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5926CE" w:rsidRDefault="005926CE" w:rsidP="005926CE">
      <w:pPr>
        <w:jc w:val="both"/>
      </w:pPr>
    </w:p>
    <w:p w:rsidR="005926CE" w:rsidRDefault="005926CE" w:rsidP="005926C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926CE" w:rsidRDefault="005926CE" w:rsidP="005926CE">
      <w:pPr>
        <w:ind w:firstLine="709"/>
        <w:jc w:val="both"/>
      </w:pPr>
    </w:p>
    <w:p w:rsidR="005926CE" w:rsidRDefault="005926CE" w:rsidP="005926CE">
      <w:pPr>
        <w:ind w:firstLine="709"/>
        <w:jc w:val="both"/>
      </w:pPr>
    </w:p>
    <w:p w:rsidR="005926CE" w:rsidRDefault="005926CE" w:rsidP="005926CE">
      <w:pPr>
        <w:ind w:firstLine="709"/>
        <w:jc w:val="both"/>
      </w:pPr>
    </w:p>
    <w:p w:rsidR="005926CE" w:rsidRDefault="005926CE" w:rsidP="005926CE">
      <w:pPr>
        <w:jc w:val="both"/>
      </w:pPr>
      <w:r>
        <w:t>Председатель</w:t>
      </w:r>
    </w:p>
    <w:p w:rsidR="005926CE" w:rsidRDefault="005926CE" w:rsidP="005926C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5926C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7AD" w:rsidRDefault="00C427AD">
      <w:r>
        <w:separator/>
      </w:r>
    </w:p>
  </w:endnote>
  <w:endnote w:type="continuationSeparator" w:id="0">
    <w:p w:rsidR="00C427AD" w:rsidRDefault="00C4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7AD" w:rsidRDefault="00C427AD">
      <w:r>
        <w:separator/>
      </w:r>
    </w:p>
  </w:footnote>
  <w:footnote w:type="continuationSeparator" w:id="0">
    <w:p w:rsidR="00C427AD" w:rsidRDefault="00C427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26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26C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27AD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2015-07-22T04:32:00Z</cp:lastPrinted>
  <dcterms:created xsi:type="dcterms:W3CDTF">2015-07-22T04:31:00Z</dcterms:created>
  <dcterms:modified xsi:type="dcterms:W3CDTF">2015-07-22T04:32:00Z</dcterms:modified>
</cp:coreProperties>
</file>