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1540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94D8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94D86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94D86" w:rsidRPr="00694D86">
              <w:rPr>
                <w:szCs w:val="28"/>
              </w:rPr>
              <w:t>2030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94D8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94D86" w:rsidP="0094344A">
            <w:pPr>
              <w:ind w:left="-108"/>
              <w:jc w:val="both"/>
            </w:pPr>
            <w:r w:rsidRPr="00F72B6F">
              <w:rPr>
                <w:szCs w:val="28"/>
              </w:rPr>
              <w:t>О проекте закона Приморского края "О внесении изменений в Закон</w:t>
            </w:r>
            <w:r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 w:rsidRPr="00F72B6F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защите населения и территории </w:t>
            </w:r>
            <w:proofErr w:type="spellStart"/>
            <w:proofErr w:type="gramStart"/>
            <w:r w:rsidRPr="00F72B6F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F72B6F">
              <w:rPr>
                <w:szCs w:val="28"/>
              </w:rPr>
              <w:t>ского</w:t>
            </w:r>
            <w:proofErr w:type="spellEnd"/>
            <w:proofErr w:type="gramEnd"/>
            <w:r w:rsidRPr="00F72B6F">
              <w:rPr>
                <w:szCs w:val="28"/>
              </w:rPr>
              <w:t xml:space="preserve"> края</w:t>
            </w:r>
            <w:r>
              <w:rPr>
                <w:szCs w:val="28"/>
              </w:rPr>
              <w:t xml:space="preserve"> от чрезвычайных ситуаций природного и техно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генного характера</w:t>
            </w:r>
            <w:r w:rsidRPr="00F72B6F">
              <w:rPr>
                <w:szCs w:val="28"/>
              </w:rPr>
              <w:t>"</w:t>
            </w:r>
          </w:p>
          <w:p w:rsidR="000B3FB2" w:rsidRPr="00694D86" w:rsidRDefault="000B3FB2" w:rsidP="0094344A">
            <w:pPr>
              <w:ind w:left="-108"/>
              <w:jc w:val="both"/>
            </w:pPr>
          </w:p>
        </w:tc>
      </w:tr>
    </w:tbl>
    <w:p w:rsidR="00694D86" w:rsidRDefault="00694D86" w:rsidP="00694D8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94D86" w:rsidRDefault="00694D86" w:rsidP="00694D86">
      <w:pPr>
        <w:pStyle w:val="a3"/>
        <w:tabs>
          <w:tab w:val="clear" w:pos="4153"/>
          <w:tab w:val="clear" w:pos="8306"/>
        </w:tabs>
      </w:pPr>
    </w:p>
    <w:p w:rsidR="00694D86" w:rsidRDefault="00694D86" w:rsidP="00694D8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94D86" w:rsidRDefault="00694D86" w:rsidP="00694D86"/>
    <w:p w:rsidR="00694D86" w:rsidRDefault="00694D86" w:rsidP="00694D86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</w:t>
      </w:r>
      <w:r w:rsidRPr="00F72B6F">
        <w:rPr>
          <w:szCs w:val="28"/>
        </w:rPr>
        <w:t>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 xml:space="preserve">защите населения и территории </w:t>
      </w:r>
      <w:r w:rsidRPr="00F72B6F">
        <w:rPr>
          <w:szCs w:val="28"/>
        </w:rPr>
        <w:t>Приморского края</w:t>
      </w:r>
      <w:r>
        <w:rPr>
          <w:szCs w:val="28"/>
        </w:rPr>
        <w:t xml:space="preserve"> от чрезвычайных ситуаций природного и техногенного характера</w:t>
      </w:r>
      <w:r w:rsidRPr="00F72B6F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694D86" w:rsidRDefault="00694D86" w:rsidP="00694D86">
      <w:pPr>
        <w:ind w:firstLine="709"/>
        <w:jc w:val="both"/>
      </w:pPr>
    </w:p>
    <w:p w:rsidR="00694D86" w:rsidRDefault="00694D86" w:rsidP="00694D86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 xml:space="preserve">до </w:t>
      </w:r>
      <w:r>
        <w:t>6 августа</w:t>
      </w:r>
      <w:r w:rsidRPr="001A6812">
        <w:t xml:space="preserve"> 201</w:t>
      </w:r>
      <w:r>
        <w:t>5</w:t>
      </w:r>
      <w:r w:rsidRPr="001A6812">
        <w:t xml:space="preserve"> года.</w:t>
      </w:r>
    </w:p>
    <w:p w:rsidR="00694D86" w:rsidRDefault="00694D86" w:rsidP="00694D86">
      <w:pPr>
        <w:ind w:firstLine="709"/>
        <w:jc w:val="both"/>
      </w:pPr>
    </w:p>
    <w:p w:rsidR="00694D86" w:rsidRDefault="00694D86" w:rsidP="00694D86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94D86" w:rsidRDefault="00694D86" w:rsidP="00694D86">
      <w:pPr>
        <w:ind w:firstLine="709"/>
        <w:jc w:val="both"/>
      </w:pPr>
    </w:p>
    <w:p w:rsidR="00694D86" w:rsidRDefault="00694D86" w:rsidP="00694D8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694D86" w:rsidRDefault="00694D86" w:rsidP="00694D8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94D86" w:rsidRDefault="00694D86" w:rsidP="00694D8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94D86" w:rsidRDefault="00694D86" w:rsidP="00694D8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94D86" w:rsidRDefault="00694D86" w:rsidP="00694D8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94D86" w:rsidRDefault="00694D86" w:rsidP="00694D8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6C6" w:rsidRDefault="009F76C6">
      <w:r>
        <w:separator/>
      </w:r>
    </w:p>
  </w:endnote>
  <w:endnote w:type="continuationSeparator" w:id="0">
    <w:p w:rsidR="009F76C6" w:rsidRDefault="009F7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6C6" w:rsidRDefault="009F76C6">
      <w:r>
        <w:separator/>
      </w:r>
    </w:p>
  </w:footnote>
  <w:footnote w:type="continuationSeparator" w:id="0">
    <w:p w:rsidR="009F76C6" w:rsidRDefault="009F76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4D8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4D86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76C6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94D8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2015-07-23T00:53:00Z</cp:lastPrinted>
  <dcterms:created xsi:type="dcterms:W3CDTF">2015-07-23T00:52:00Z</dcterms:created>
  <dcterms:modified xsi:type="dcterms:W3CDTF">2015-07-23T00:53:00Z</dcterms:modified>
</cp:coreProperties>
</file>