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649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1A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1A8C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1A8C">
              <w:t>2029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1A8C" w:rsidP="0094344A">
            <w:pPr>
              <w:ind w:left="-108"/>
              <w:jc w:val="both"/>
            </w:pPr>
            <w:r w:rsidRPr="00C31A8C">
              <w:t>О проекте закона Приморского края "О внесении изменения в статью 14 Закона Приморского края "О пожарной безопасности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31A8C" w:rsidRDefault="00C31A8C" w:rsidP="00C31A8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31A8C" w:rsidRDefault="00C31A8C" w:rsidP="00C31A8C">
      <w:pPr>
        <w:pStyle w:val="a3"/>
        <w:tabs>
          <w:tab w:val="clear" w:pos="4153"/>
          <w:tab w:val="clear" w:pos="8306"/>
        </w:tabs>
      </w:pPr>
    </w:p>
    <w:p w:rsidR="00C31A8C" w:rsidRDefault="00C31A8C" w:rsidP="00C31A8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31A8C" w:rsidRDefault="00C31A8C" w:rsidP="00C31A8C"/>
    <w:p w:rsidR="00C31A8C" w:rsidRDefault="00C31A8C" w:rsidP="00C31A8C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енения в статью 14 Закона Приморского края "О пожарной безопасности в Приморском крае" </w:t>
      </w:r>
      <w:r>
        <w:t xml:space="preserve">в первом чтении. </w:t>
      </w:r>
    </w:p>
    <w:p w:rsidR="00C31A8C" w:rsidRDefault="00C31A8C" w:rsidP="00C31A8C">
      <w:pPr>
        <w:ind w:firstLine="720"/>
        <w:jc w:val="both"/>
      </w:pPr>
    </w:p>
    <w:p w:rsidR="00C31A8C" w:rsidRDefault="00C31A8C" w:rsidP="00C31A8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6 августа 2015 года.</w:t>
      </w:r>
    </w:p>
    <w:p w:rsidR="00C31A8C" w:rsidRDefault="00C31A8C" w:rsidP="00C31A8C">
      <w:pPr>
        <w:pStyle w:val="a3"/>
        <w:tabs>
          <w:tab w:val="left" w:pos="840"/>
        </w:tabs>
        <w:ind w:firstLine="709"/>
        <w:jc w:val="both"/>
      </w:pPr>
    </w:p>
    <w:p w:rsidR="00C31A8C" w:rsidRDefault="00C31A8C" w:rsidP="00C31A8C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31A8C" w:rsidRDefault="00C31A8C" w:rsidP="00C31A8C">
      <w:pPr>
        <w:ind w:firstLine="709"/>
        <w:jc w:val="both"/>
      </w:pPr>
    </w:p>
    <w:p w:rsidR="00C31A8C" w:rsidRDefault="00C31A8C" w:rsidP="00C31A8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31A8C" w:rsidRDefault="00C31A8C" w:rsidP="00C31A8C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31A8C" w:rsidRDefault="00C31A8C" w:rsidP="00C31A8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31A8C" w:rsidRDefault="00C31A8C" w:rsidP="00C31A8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31A8C" w:rsidRDefault="00C31A8C" w:rsidP="00C31A8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31A8C" w:rsidRDefault="00C31A8C" w:rsidP="00C31A8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2D2" w:rsidRDefault="002532D2">
      <w:r>
        <w:separator/>
      </w:r>
    </w:p>
  </w:endnote>
  <w:endnote w:type="continuationSeparator" w:id="0">
    <w:p w:rsidR="002532D2" w:rsidRDefault="0025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2D2" w:rsidRDefault="002532D2">
      <w:r>
        <w:separator/>
      </w:r>
    </w:p>
  </w:footnote>
  <w:footnote w:type="continuationSeparator" w:id="0">
    <w:p w:rsidR="002532D2" w:rsidRDefault="00253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A8C"/>
    <w:rsid w:val="00057575"/>
    <w:rsid w:val="000B3FB2"/>
    <w:rsid w:val="000D628E"/>
    <w:rsid w:val="000E5228"/>
    <w:rsid w:val="00123119"/>
    <w:rsid w:val="00155F7F"/>
    <w:rsid w:val="002532D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1A8C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31A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2015-07-23T03:56:00Z</cp:lastPrinted>
  <dcterms:created xsi:type="dcterms:W3CDTF">2015-07-23T03:55:00Z</dcterms:created>
  <dcterms:modified xsi:type="dcterms:W3CDTF">2015-07-23T03:56:00Z</dcterms:modified>
</cp:coreProperties>
</file>