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11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34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3426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3426" w:rsidRPr="00183426">
              <w:rPr>
                <w:szCs w:val="28"/>
              </w:rPr>
              <w:t>2017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34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3426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изменения в статью 2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183426" w:rsidRDefault="000B3FB2" w:rsidP="0094344A">
            <w:pPr>
              <w:ind w:left="-108"/>
              <w:jc w:val="both"/>
            </w:pPr>
          </w:p>
        </w:tc>
      </w:tr>
    </w:tbl>
    <w:p w:rsidR="00183426" w:rsidRDefault="00183426" w:rsidP="00183426">
      <w:pPr>
        <w:ind w:firstLine="720"/>
      </w:pPr>
      <w:r>
        <w:t xml:space="preserve">Законодательное Собрание Приморского края </w:t>
      </w:r>
    </w:p>
    <w:p w:rsidR="00183426" w:rsidRDefault="00183426" w:rsidP="00183426"/>
    <w:p w:rsidR="00183426" w:rsidRDefault="00183426" w:rsidP="00183426">
      <w:r>
        <w:t>ПОСТАНОВЛЯЕТ:</w:t>
      </w:r>
    </w:p>
    <w:p w:rsidR="00183426" w:rsidRDefault="00183426" w:rsidP="00183426"/>
    <w:p w:rsidR="00183426" w:rsidRDefault="00183426" w:rsidP="00183426">
      <w:pPr>
        <w:jc w:val="both"/>
      </w:pPr>
      <w:r>
        <w:tab/>
        <w:t xml:space="preserve">1.Принять Закон Приморского края "О внесении изменения в </w:t>
      </w:r>
      <w:r>
        <w:br/>
        <w:t xml:space="preserve">статью 2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183426" w:rsidRDefault="00183426" w:rsidP="00183426">
      <w:pPr>
        <w:jc w:val="both"/>
      </w:pPr>
    </w:p>
    <w:p w:rsidR="00183426" w:rsidRDefault="00183426" w:rsidP="0018342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83426" w:rsidRDefault="00183426" w:rsidP="00183426">
      <w:pPr>
        <w:jc w:val="both"/>
      </w:pPr>
    </w:p>
    <w:p w:rsidR="00183426" w:rsidRDefault="00183426" w:rsidP="00183426">
      <w:pPr>
        <w:jc w:val="both"/>
      </w:pPr>
      <w:r>
        <w:tab/>
        <w:t>3.Настоящее постановление вступает в силу со дня его принятия.</w:t>
      </w:r>
    </w:p>
    <w:p w:rsidR="00183426" w:rsidRDefault="00183426" w:rsidP="00183426">
      <w:pPr>
        <w:jc w:val="both"/>
      </w:pPr>
      <w:bookmarkStart w:id="0" w:name="_GoBack"/>
      <w:bookmarkEnd w:id="0"/>
    </w:p>
    <w:p w:rsidR="00183426" w:rsidRDefault="00183426" w:rsidP="00183426">
      <w:pPr>
        <w:jc w:val="both"/>
      </w:pPr>
    </w:p>
    <w:p w:rsidR="00183426" w:rsidRDefault="00183426" w:rsidP="00183426">
      <w:pPr>
        <w:jc w:val="both"/>
      </w:pPr>
    </w:p>
    <w:p w:rsidR="00183426" w:rsidRDefault="00183426" w:rsidP="00183426">
      <w:pPr>
        <w:jc w:val="both"/>
      </w:pPr>
      <w:r>
        <w:t xml:space="preserve">Председатель </w:t>
      </w:r>
    </w:p>
    <w:p w:rsidR="00183426" w:rsidRDefault="00183426" w:rsidP="00183426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A2" w:rsidRDefault="00A61EA2">
      <w:r>
        <w:separator/>
      </w:r>
    </w:p>
  </w:endnote>
  <w:endnote w:type="continuationSeparator" w:id="0">
    <w:p w:rsidR="00A61EA2" w:rsidRDefault="00A6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A2" w:rsidRDefault="00A61EA2">
      <w:r>
        <w:separator/>
      </w:r>
    </w:p>
  </w:footnote>
  <w:footnote w:type="continuationSeparator" w:id="0">
    <w:p w:rsidR="00A61EA2" w:rsidRDefault="00A61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3426"/>
    <w:rsid w:val="00057575"/>
    <w:rsid w:val="000B3FB2"/>
    <w:rsid w:val="000D628E"/>
    <w:rsid w:val="000E5228"/>
    <w:rsid w:val="00123119"/>
    <w:rsid w:val="00155F7F"/>
    <w:rsid w:val="0018342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1EA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2015-07-22T04:39:00Z</cp:lastPrinted>
  <dcterms:created xsi:type="dcterms:W3CDTF">2015-07-22T04:38:00Z</dcterms:created>
  <dcterms:modified xsi:type="dcterms:W3CDTF">2015-07-22T04:39:00Z</dcterms:modified>
</cp:coreProperties>
</file>