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8125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661A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661A7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661A7" w:rsidRPr="001661A7">
              <w:rPr>
                <w:szCs w:val="28"/>
              </w:rPr>
              <w:t>2016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661A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661A7" w:rsidP="0094344A">
            <w:pPr>
              <w:ind w:left="-108"/>
              <w:jc w:val="both"/>
            </w:pPr>
            <w:r w:rsidRPr="001661A7">
              <w:t xml:space="preserve">О проекте закона Приморского края "О внесении изменения в статью 2 Закона Приморского края "О системе капитального ремонта многоквартирных домов в </w:t>
            </w:r>
            <w:proofErr w:type="gramStart"/>
            <w:r w:rsidRPr="001661A7">
              <w:t>При</w:t>
            </w:r>
            <w:r>
              <w:t>-</w:t>
            </w:r>
            <w:r w:rsidRPr="001661A7">
              <w:t>морском</w:t>
            </w:r>
            <w:proofErr w:type="gramEnd"/>
            <w:r w:rsidRPr="001661A7">
              <w:t xml:space="preserve"> крае"</w:t>
            </w:r>
          </w:p>
          <w:p w:rsidR="000B3FB2" w:rsidRPr="001661A7" w:rsidRDefault="000B3FB2" w:rsidP="0094344A">
            <w:pPr>
              <w:ind w:left="-108"/>
              <w:jc w:val="both"/>
            </w:pPr>
          </w:p>
        </w:tc>
      </w:tr>
    </w:tbl>
    <w:p w:rsidR="001661A7" w:rsidRDefault="001661A7" w:rsidP="001661A7">
      <w:pPr>
        <w:ind w:firstLine="720"/>
      </w:pPr>
      <w:r>
        <w:t xml:space="preserve">Законодательное Собрание Приморского края </w:t>
      </w:r>
    </w:p>
    <w:p w:rsidR="001661A7" w:rsidRDefault="001661A7" w:rsidP="001661A7"/>
    <w:p w:rsidR="001661A7" w:rsidRDefault="001661A7" w:rsidP="001661A7">
      <w:r>
        <w:t>ПОСТАНОВЛЯЕТ:</w:t>
      </w:r>
    </w:p>
    <w:p w:rsidR="001661A7" w:rsidRDefault="001661A7" w:rsidP="001661A7">
      <w:pPr>
        <w:ind w:firstLine="709"/>
      </w:pPr>
    </w:p>
    <w:p w:rsidR="001661A7" w:rsidRPr="003E64B3" w:rsidRDefault="001661A7" w:rsidP="001661A7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изменения в статью 2 Закона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>" в первом чтении.</w:t>
      </w:r>
    </w:p>
    <w:p w:rsidR="001661A7" w:rsidRDefault="001661A7" w:rsidP="001661A7">
      <w:pPr>
        <w:ind w:firstLine="709"/>
        <w:jc w:val="both"/>
      </w:pPr>
    </w:p>
    <w:p w:rsidR="001661A7" w:rsidRDefault="001661A7" w:rsidP="001661A7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</w:t>
      </w:r>
      <w:r>
        <w:t>а</w:t>
      </w:r>
      <w:r>
        <w:t>ния во втором чтении.</w:t>
      </w:r>
    </w:p>
    <w:p w:rsidR="001661A7" w:rsidRDefault="001661A7" w:rsidP="001661A7">
      <w:pPr>
        <w:ind w:firstLine="709"/>
        <w:jc w:val="both"/>
      </w:pPr>
    </w:p>
    <w:p w:rsidR="001661A7" w:rsidRDefault="001661A7" w:rsidP="001661A7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1661A7" w:rsidRDefault="001661A7" w:rsidP="001661A7">
      <w:pPr>
        <w:jc w:val="both"/>
      </w:pPr>
      <w:bookmarkStart w:id="0" w:name="_GoBack"/>
      <w:bookmarkEnd w:id="0"/>
    </w:p>
    <w:p w:rsidR="001661A7" w:rsidRDefault="001661A7" w:rsidP="001661A7">
      <w:pPr>
        <w:jc w:val="both"/>
      </w:pPr>
    </w:p>
    <w:p w:rsidR="001661A7" w:rsidRDefault="001661A7" w:rsidP="001661A7">
      <w:pPr>
        <w:jc w:val="both"/>
      </w:pPr>
    </w:p>
    <w:p w:rsidR="001661A7" w:rsidRDefault="001661A7" w:rsidP="001661A7">
      <w:pPr>
        <w:jc w:val="both"/>
      </w:pPr>
      <w:r>
        <w:t xml:space="preserve">Председатель </w:t>
      </w:r>
    </w:p>
    <w:p w:rsidR="001661A7" w:rsidRDefault="001661A7" w:rsidP="001661A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6B7" w:rsidRDefault="009126B7">
      <w:r>
        <w:separator/>
      </w:r>
    </w:p>
  </w:endnote>
  <w:endnote w:type="continuationSeparator" w:id="0">
    <w:p w:rsidR="009126B7" w:rsidRDefault="00912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6B7" w:rsidRDefault="009126B7">
      <w:r>
        <w:separator/>
      </w:r>
    </w:p>
  </w:footnote>
  <w:footnote w:type="continuationSeparator" w:id="0">
    <w:p w:rsidR="009126B7" w:rsidRDefault="009126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61A7"/>
    <w:rsid w:val="00057575"/>
    <w:rsid w:val="000B3FB2"/>
    <w:rsid w:val="000D628E"/>
    <w:rsid w:val="000E5228"/>
    <w:rsid w:val="00123119"/>
    <w:rsid w:val="00155F7F"/>
    <w:rsid w:val="001661A7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126B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2015-07-22T04:41:00Z</cp:lastPrinted>
  <dcterms:created xsi:type="dcterms:W3CDTF">2015-07-22T04:40:00Z</dcterms:created>
  <dcterms:modified xsi:type="dcterms:W3CDTF">2015-07-22T04:41:00Z</dcterms:modified>
</cp:coreProperties>
</file>