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15865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F31E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F31E8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31E8" w:rsidRPr="00BF31E8">
              <w:rPr>
                <w:szCs w:val="28"/>
              </w:rPr>
              <w:t>2015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31E8" w:rsidP="0094344A">
            <w:pPr>
              <w:ind w:left="-108"/>
              <w:jc w:val="both"/>
            </w:pPr>
            <w:r w:rsidRPr="00BF31E8">
              <w:t xml:space="preserve">О Законе Приморского края "О     внесении изменения в статью  6 Закона Приморского края "Об управлении собственностью </w:t>
            </w:r>
            <w:proofErr w:type="gramStart"/>
            <w:r w:rsidRPr="00BF31E8">
              <w:t>При</w:t>
            </w:r>
            <w:r>
              <w:t>-</w:t>
            </w:r>
            <w:r w:rsidRPr="00BF31E8">
              <w:t>морского</w:t>
            </w:r>
            <w:proofErr w:type="gramEnd"/>
            <w:r w:rsidRPr="00BF31E8"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F31E8" w:rsidRDefault="00BF31E8" w:rsidP="005A7BEF">
      <w:pPr>
        <w:ind w:firstLine="720"/>
        <w:jc w:val="both"/>
      </w:pPr>
      <w:r>
        <w:t xml:space="preserve">Законодательное Собрание Приморского края </w:t>
      </w:r>
    </w:p>
    <w:p w:rsidR="00BF31E8" w:rsidRDefault="00BF31E8" w:rsidP="005A7BEF"/>
    <w:p w:rsidR="00BF31E8" w:rsidRDefault="00BF31E8" w:rsidP="005A7BEF">
      <w:r>
        <w:t>ПОСТАНОВЛЯЕТ:</w:t>
      </w:r>
    </w:p>
    <w:p w:rsidR="00BF31E8" w:rsidRDefault="00BF31E8" w:rsidP="005A7BEF"/>
    <w:p w:rsidR="00BF31E8" w:rsidRDefault="00BF31E8" w:rsidP="005A7BEF">
      <w:pPr>
        <w:ind w:firstLine="720"/>
        <w:jc w:val="both"/>
      </w:pPr>
      <w:r>
        <w:t>1.Принять Закон Приморского края "О внесении изменения в стать</w:t>
      </w:r>
      <w:bookmarkStart w:id="0" w:name="_GoBack"/>
      <w:bookmarkEnd w:id="0"/>
      <w:r>
        <w:t>ю 6 Закона Приморского края "Об управлении собственностью Приморского края".</w:t>
      </w:r>
    </w:p>
    <w:p w:rsidR="00BF31E8" w:rsidRDefault="00BF31E8" w:rsidP="005A7BEF">
      <w:pPr>
        <w:ind w:firstLine="720"/>
        <w:jc w:val="both"/>
      </w:pPr>
    </w:p>
    <w:p w:rsidR="00BF31E8" w:rsidRDefault="00BF31E8" w:rsidP="005A7BE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F31E8" w:rsidRDefault="00BF31E8" w:rsidP="005A7BEF">
      <w:pPr>
        <w:jc w:val="both"/>
      </w:pPr>
    </w:p>
    <w:p w:rsidR="00BF31E8" w:rsidRPr="006C285D" w:rsidRDefault="00BF31E8" w:rsidP="005A7BEF">
      <w:pPr>
        <w:jc w:val="both"/>
        <w:rPr>
          <w:szCs w:val="28"/>
        </w:rPr>
      </w:pPr>
      <w:r>
        <w:tab/>
        <w:t>3.Настоящее постановление вступает в силу со дня его принятия.</w:t>
      </w:r>
    </w:p>
    <w:p w:rsidR="00BF31E8" w:rsidRDefault="00BF31E8" w:rsidP="005A7BEF">
      <w:pPr>
        <w:jc w:val="both"/>
      </w:pPr>
    </w:p>
    <w:p w:rsidR="00BF31E8" w:rsidRDefault="00BF31E8" w:rsidP="005A7BEF">
      <w:pPr>
        <w:jc w:val="both"/>
      </w:pPr>
    </w:p>
    <w:p w:rsidR="00BF31E8" w:rsidRDefault="00BF31E8" w:rsidP="005A7BEF">
      <w:pPr>
        <w:jc w:val="both"/>
      </w:pPr>
    </w:p>
    <w:p w:rsidR="00BF31E8" w:rsidRDefault="00BF31E8" w:rsidP="00BF31E8">
      <w:pPr>
        <w:jc w:val="both"/>
      </w:pPr>
      <w:r>
        <w:t>Председатель</w:t>
      </w:r>
    </w:p>
    <w:p w:rsidR="00BF31E8" w:rsidRDefault="00BF31E8" w:rsidP="00BF31E8">
      <w:pPr>
        <w:jc w:val="both"/>
      </w:pPr>
      <w:r>
        <w:t xml:space="preserve">Законодательного Собрания </w:t>
      </w:r>
      <w:r>
        <w:tab/>
      </w:r>
      <w:r>
        <w:tab/>
        <w:t xml:space="preserve">     </w:t>
      </w:r>
      <w:r>
        <w:tab/>
        <w:t xml:space="preserve">   </w:t>
      </w:r>
      <w:r>
        <w:tab/>
        <w:t xml:space="preserve">  </w:t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90A" w:rsidRDefault="0056390A">
      <w:r>
        <w:separator/>
      </w:r>
    </w:p>
  </w:endnote>
  <w:endnote w:type="continuationSeparator" w:id="0">
    <w:p w:rsidR="0056390A" w:rsidRDefault="00563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90A" w:rsidRDefault="0056390A">
      <w:r>
        <w:separator/>
      </w:r>
    </w:p>
  </w:footnote>
  <w:footnote w:type="continuationSeparator" w:id="0">
    <w:p w:rsidR="0056390A" w:rsidRDefault="00563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31E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25C4"/>
    <w:rsid w:val="0056390A"/>
    <w:rsid w:val="005A6019"/>
    <w:rsid w:val="005A7BEF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31E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2015-07-23T02:09:00Z</cp:lastPrinted>
  <dcterms:created xsi:type="dcterms:W3CDTF">2015-07-22T05:32:00Z</dcterms:created>
  <dcterms:modified xsi:type="dcterms:W3CDTF">2015-07-23T02:09:00Z</dcterms:modified>
</cp:coreProperties>
</file>