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17041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A49A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A49A5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49A5" w:rsidRPr="00BA49A5">
              <w:rPr>
                <w:szCs w:val="28"/>
              </w:rPr>
              <w:t>2014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BA49A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A49A5" w:rsidRPr="00797F7D" w:rsidRDefault="00BA49A5" w:rsidP="008F1D87">
            <w:pPr>
              <w:ind w:left="-108"/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>закона Приморского края "О внесении изменения в статью 6 Закона Приморского края "Об управлении собствен</w:t>
            </w:r>
            <w:bookmarkStart w:id="0" w:name="_GoBack"/>
            <w:bookmarkEnd w:id="0"/>
            <w:r>
              <w:t>ностью Приморского края"</w:t>
            </w:r>
          </w:p>
        </w:tc>
      </w:tr>
    </w:tbl>
    <w:p w:rsidR="000B3FB2" w:rsidRDefault="000B3FB2"/>
    <w:p w:rsidR="00BA49A5" w:rsidRDefault="00BA49A5" w:rsidP="00614921">
      <w:pPr>
        <w:ind w:firstLine="720"/>
        <w:jc w:val="both"/>
      </w:pPr>
      <w:r>
        <w:t xml:space="preserve">Законодательное Собрание Приморского края </w:t>
      </w:r>
    </w:p>
    <w:p w:rsidR="00BA49A5" w:rsidRDefault="00BA49A5" w:rsidP="00614921"/>
    <w:p w:rsidR="00BA49A5" w:rsidRDefault="00BA49A5" w:rsidP="00614921">
      <w:r>
        <w:t>ПОСТАНОВЛЯЕТ:</w:t>
      </w:r>
    </w:p>
    <w:p w:rsidR="00BA49A5" w:rsidRDefault="00BA49A5" w:rsidP="00614921"/>
    <w:p w:rsidR="00BA49A5" w:rsidRDefault="00BA49A5" w:rsidP="00614921">
      <w:pPr>
        <w:ind w:firstLine="720"/>
        <w:jc w:val="both"/>
      </w:pPr>
      <w:r>
        <w:t>1.Принять п</w:t>
      </w:r>
      <w:r w:rsidRPr="00E065DE">
        <w:t xml:space="preserve">роект </w:t>
      </w:r>
      <w:r>
        <w:t>закона Приморского края "О внесении изменения в статью 6 Закона Приморского края "Об управлении собственностью Приморского края" в первом чтении.</w:t>
      </w:r>
    </w:p>
    <w:p w:rsidR="00BA49A5" w:rsidRDefault="00BA49A5" w:rsidP="00614921">
      <w:pPr>
        <w:ind w:firstLine="720"/>
        <w:jc w:val="both"/>
      </w:pPr>
    </w:p>
    <w:p w:rsidR="00BA49A5" w:rsidRDefault="00BA49A5" w:rsidP="00614921">
      <w:pPr>
        <w:ind w:firstLine="720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A49A5" w:rsidRDefault="00BA49A5" w:rsidP="00614921">
      <w:pPr>
        <w:jc w:val="both"/>
      </w:pPr>
    </w:p>
    <w:p w:rsidR="00BA49A5" w:rsidRPr="006C285D" w:rsidRDefault="00BA49A5" w:rsidP="00614921">
      <w:pPr>
        <w:jc w:val="both"/>
        <w:rPr>
          <w:szCs w:val="28"/>
        </w:rPr>
      </w:pPr>
      <w:r>
        <w:tab/>
        <w:t>3.Настоящее постановление вступает в силу со дня его принятия.</w:t>
      </w:r>
    </w:p>
    <w:p w:rsidR="00BA49A5" w:rsidRDefault="00BA49A5" w:rsidP="00614921">
      <w:pPr>
        <w:jc w:val="both"/>
      </w:pPr>
    </w:p>
    <w:p w:rsidR="00BA49A5" w:rsidRDefault="00BA49A5" w:rsidP="00614921">
      <w:pPr>
        <w:jc w:val="both"/>
      </w:pPr>
    </w:p>
    <w:p w:rsidR="00BA49A5" w:rsidRDefault="00BA49A5" w:rsidP="00614921">
      <w:pPr>
        <w:jc w:val="both"/>
      </w:pPr>
    </w:p>
    <w:p w:rsidR="00BA49A5" w:rsidRDefault="00BA49A5" w:rsidP="00614921">
      <w:pPr>
        <w:jc w:val="both"/>
      </w:pPr>
      <w:r>
        <w:t>Председатель</w:t>
      </w:r>
    </w:p>
    <w:p w:rsidR="00BA49A5" w:rsidRDefault="00BA49A5" w:rsidP="00614921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8BA" w:rsidRDefault="002D08BA">
      <w:r>
        <w:separator/>
      </w:r>
    </w:p>
  </w:endnote>
  <w:endnote w:type="continuationSeparator" w:id="0">
    <w:p w:rsidR="002D08BA" w:rsidRDefault="002D0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8BA" w:rsidRDefault="002D08BA">
      <w:r>
        <w:separator/>
      </w:r>
    </w:p>
  </w:footnote>
  <w:footnote w:type="continuationSeparator" w:id="0">
    <w:p w:rsidR="002D08BA" w:rsidRDefault="002D0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49A5"/>
    <w:rsid w:val="000572A7"/>
    <w:rsid w:val="00057575"/>
    <w:rsid w:val="000B3FB2"/>
    <w:rsid w:val="000D628E"/>
    <w:rsid w:val="000E5228"/>
    <w:rsid w:val="00123119"/>
    <w:rsid w:val="00155F7F"/>
    <w:rsid w:val="002D08BA"/>
    <w:rsid w:val="003325F4"/>
    <w:rsid w:val="00346E28"/>
    <w:rsid w:val="00392E21"/>
    <w:rsid w:val="004B69FA"/>
    <w:rsid w:val="004D1A01"/>
    <w:rsid w:val="005A6019"/>
    <w:rsid w:val="005E6130"/>
    <w:rsid w:val="00614921"/>
    <w:rsid w:val="00695A4A"/>
    <w:rsid w:val="006D45ED"/>
    <w:rsid w:val="006E650F"/>
    <w:rsid w:val="00726997"/>
    <w:rsid w:val="007B48E7"/>
    <w:rsid w:val="007B5289"/>
    <w:rsid w:val="00835A0E"/>
    <w:rsid w:val="008818A7"/>
    <w:rsid w:val="008F1D8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49A5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2015-07-23T05:27:00Z</cp:lastPrinted>
  <dcterms:created xsi:type="dcterms:W3CDTF">2015-07-22T05:34:00Z</dcterms:created>
  <dcterms:modified xsi:type="dcterms:W3CDTF">2015-07-23T05:27:00Z</dcterms:modified>
</cp:coreProperties>
</file>