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56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9199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9199F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9199F" w:rsidRPr="0019199F">
              <w:rPr>
                <w:szCs w:val="28"/>
              </w:rPr>
              <w:t>2013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9199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9199F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</w:t>
            </w:r>
            <w:r w:rsidRPr="00122DB8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наделении органов местного самоуправле</w:t>
            </w:r>
            <w:r>
              <w:rPr>
                <w:bCs/>
                <w:szCs w:val="28"/>
              </w:rPr>
              <w:softHyphen/>
              <w:t>ния муниципальных районов (город</w:t>
            </w:r>
            <w:r>
              <w:rPr>
                <w:bCs/>
                <w:szCs w:val="28"/>
              </w:rPr>
              <w:t>-</w:t>
            </w:r>
            <w:proofErr w:type="spellStart"/>
            <w:r>
              <w:rPr>
                <w:bCs/>
                <w:szCs w:val="28"/>
              </w:rPr>
              <w:t>ских</w:t>
            </w:r>
            <w:proofErr w:type="spellEnd"/>
            <w:r>
              <w:rPr>
                <w:bCs/>
                <w:szCs w:val="28"/>
              </w:rPr>
              <w:t xml:space="preserve"> округов) Примор</w:t>
            </w:r>
            <w:r>
              <w:rPr>
                <w:bCs/>
                <w:szCs w:val="28"/>
              </w:rPr>
              <w:softHyphen/>
              <w:t>ского края отдельными государ</w:t>
            </w:r>
            <w:r>
              <w:rPr>
                <w:bCs/>
                <w:szCs w:val="28"/>
              </w:rPr>
              <w:softHyphen/>
              <w:t>ственными полномочиями по созданию административных комиссий</w:t>
            </w:r>
            <w:r>
              <w:rPr>
                <w:szCs w:val="28"/>
              </w:rPr>
              <w:t>"</w:t>
            </w:r>
            <w:proofErr w:type="gramEnd"/>
          </w:p>
          <w:p w:rsidR="000B3FB2" w:rsidRPr="0019199F" w:rsidRDefault="000B3FB2" w:rsidP="0094344A">
            <w:pPr>
              <w:ind w:left="-108"/>
              <w:jc w:val="both"/>
            </w:pPr>
          </w:p>
        </w:tc>
      </w:tr>
    </w:tbl>
    <w:p w:rsidR="0019199F" w:rsidRDefault="0019199F" w:rsidP="0019199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9199F" w:rsidRDefault="0019199F" w:rsidP="0019199F">
      <w:pPr>
        <w:pStyle w:val="a3"/>
        <w:tabs>
          <w:tab w:val="clear" w:pos="4153"/>
          <w:tab w:val="clear" w:pos="8306"/>
        </w:tabs>
      </w:pPr>
    </w:p>
    <w:p w:rsidR="0019199F" w:rsidRDefault="0019199F" w:rsidP="0019199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9199F" w:rsidRDefault="0019199F" w:rsidP="0019199F"/>
    <w:p w:rsidR="0019199F" w:rsidRDefault="0019199F" w:rsidP="0019199F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в Закон Приморского края "О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t>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</w:t>
      </w:r>
      <w:r>
        <w:rPr>
          <w:szCs w:val="28"/>
        </w:rPr>
        <w:t>"</w:t>
      </w:r>
      <w:r>
        <w:t xml:space="preserve">. </w:t>
      </w:r>
    </w:p>
    <w:p w:rsidR="0019199F" w:rsidRDefault="0019199F" w:rsidP="0019199F">
      <w:pPr>
        <w:ind w:firstLine="720"/>
        <w:jc w:val="both"/>
      </w:pPr>
    </w:p>
    <w:p w:rsidR="0019199F" w:rsidRPr="00F35214" w:rsidRDefault="0019199F" w:rsidP="0019199F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19199F" w:rsidRPr="00F35214" w:rsidRDefault="0019199F" w:rsidP="0019199F">
      <w:pPr>
        <w:rPr>
          <w:szCs w:val="28"/>
        </w:rPr>
      </w:pPr>
    </w:p>
    <w:p w:rsidR="0019199F" w:rsidRPr="00F35214" w:rsidRDefault="0019199F" w:rsidP="0019199F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19199F" w:rsidRDefault="0019199F" w:rsidP="0019199F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19199F" w:rsidRDefault="0019199F" w:rsidP="0019199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9199F" w:rsidRDefault="0019199F" w:rsidP="0019199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9199F" w:rsidRDefault="0019199F" w:rsidP="0019199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9199F" w:rsidRDefault="0019199F" w:rsidP="0019199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FF4" w:rsidRDefault="00651FF4">
      <w:r>
        <w:separator/>
      </w:r>
    </w:p>
  </w:endnote>
  <w:endnote w:type="continuationSeparator" w:id="0">
    <w:p w:rsidR="00651FF4" w:rsidRDefault="0065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FF4" w:rsidRDefault="00651FF4">
      <w:r>
        <w:separator/>
      </w:r>
    </w:p>
  </w:footnote>
  <w:footnote w:type="continuationSeparator" w:id="0">
    <w:p w:rsidR="00651FF4" w:rsidRDefault="00651F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199F"/>
    <w:rsid w:val="00057575"/>
    <w:rsid w:val="000B3FB2"/>
    <w:rsid w:val="000D628E"/>
    <w:rsid w:val="000E5228"/>
    <w:rsid w:val="00123119"/>
    <w:rsid w:val="00155F7F"/>
    <w:rsid w:val="0019199F"/>
    <w:rsid w:val="003325F4"/>
    <w:rsid w:val="00392E21"/>
    <w:rsid w:val="004B69FA"/>
    <w:rsid w:val="004D1A01"/>
    <w:rsid w:val="005A6019"/>
    <w:rsid w:val="005E6130"/>
    <w:rsid w:val="00651FF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9199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2015-07-22T05:54:00Z</cp:lastPrinted>
  <dcterms:created xsi:type="dcterms:W3CDTF">2015-07-22T05:53:00Z</dcterms:created>
  <dcterms:modified xsi:type="dcterms:W3CDTF">2015-07-22T05:54:00Z</dcterms:modified>
</cp:coreProperties>
</file>