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57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56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56BB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56BB" w:rsidRPr="00E956BB">
              <w:rPr>
                <w:szCs w:val="28"/>
              </w:rPr>
              <w:t>2011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56B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56BB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</w:t>
            </w:r>
            <w:r>
              <w:rPr>
                <w:bCs/>
                <w:szCs w:val="28"/>
              </w:rPr>
              <w:t>О внесении изменений в Закон Приморского края "</w:t>
            </w:r>
            <w:r w:rsidRPr="00122DB8">
              <w:rPr>
                <w:bCs/>
                <w:szCs w:val="28"/>
              </w:rPr>
              <w:t xml:space="preserve">О </w:t>
            </w:r>
            <w:proofErr w:type="spellStart"/>
            <w:r>
              <w:rPr>
                <w:bCs/>
                <w:szCs w:val="28"/>
              </w:rPr>
              <w:t>Шкотовском</w:t>
            </w:r>
            <w:proofErr w:type="spellEnd"/>
            <w:r>
              <w:rPr>
                <w:bCs/>
                <w:szCs w:val="28"/>
              </w:rPr>
              <w:t xml:space="preserve"> муниципальном районе</w:t>
            </w:r>
            <w:r>
              <w:rPr>
                <w:szCs w:val="28"/>
              </w:rPr>
              <w:t>"</w:t>
            </w:r>
          </w:p>
          <w:p w:rsidR="000B3FB2" w:rsidRPr="00E956BB" w:rsidRDefault="000B3FB2" w:rsidP="0094344A">
            <w:pPr>
              <w:ind w:left="-108"/>
              <w:jc w:val="both"/>
            </w:pPr>
          </w:p>
        </w:tc>
      </w:tr>
    </w:tbl>
    <w:p w:rsidR="00E956BB" w:rsidRDefault="00E956BB" w:rsidP="00E956B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956BB" w:rsidRDefault="00E956BB" w:rsidP="00E956BB">
      <w:pPr>
        <w:pStyle w:val="a3"/>
        <w:tabs>
          <w:tab w:val="clear" w:pos="4153"/>
          <w:tab w:val="clear" w:pos="8306"/>
        </w:tabs>
      </w:pPr>
    </w:p>
    <w:p w:rsidR="00E956BB" w:rsidRDefault="00E956BB" w:rsidP="00E956B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956BB" w:rsidRDefault="00E956BB" w:rsidP="00E956BB"/>
    <w:p w:rsidR="00E956BB" w:rsidRDefault="00E956BB" w:rsidP="00E956BB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rPr>
          <w:bCs/>
          <w:szCs w:val="28"/>
        </w:rPr>
        <w:t>О внесении изменений в Закон Приморского края "</w:t>
      </w:r>
      <w:r w:rsidRPr="00122DB8">
        <w:rPr>
          <w:bCs/>
          <w:szCs w:val="28"/>
        </w:rPr>
        <w:t xml:space="preserve">О </w:t>
      </w:r>
      <w:proofErr w:type="spellStart"/>
      <w:r>
        <w:rPr>
          <w:bCs/>
          <w:szCs w:val="28"/>
        </w:rPr>
        <w:t>Шкотовском</w:t>
      </w:r>
      <w:proofErr w:type="spellEnd"/>
      <w:r>
        <w:rPr>
          <w:bCs/>
          <w:szCs w:val="28"/>
        </w:rPr>
        <w:t xml:space="preserve"> муниципальном районе</w:t>
      </w:r>
      <w:r>
        <w:rPr>
          <w:szCs w:val="28"/>
        </w:rPr>
        <w:t>"</w:t>
      </w:r>
      <w:r>
        <w:t xml:space="preserve">. </w:t>
      </w:r>
    </w:p>
    <w:p w:rsidR="00E956BB" w:rsidRDefault="00E956BB" w:rsidP="00E956BB">
      <w:pPr>
        <w:ind w:firstLine="720"/>
        <w:jc w:val="both"/>
      </w:pPr>
    </w:p>
    <w:p w:rsidR="00E956BB" w:rsidRPr="00F35214" w:rsidRDefault="00E956BB" w:rsidP="00E956BB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E956BB" w:rsidRPr="00F35214" w:rsidRDefault="00E956BB" w:rsidP="00E956BB">
      <w:pPr>
        <w:rPr>
          <w:szCs w:val="28"/>
        </w:rPr>
      </w:pPr>
    </w:p>
    <w:p w:rsidR="00E956BB" w:rsidRPr="00F35214" w:rsidRDefault="00E956BB" w:rsidP="00E956BB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E956BB" w:rsidRDefault="00E956BB" w:rsidP="00E956BB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956BB" w:rsidRDefault="00E956BB" w:rsidP="00E956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956BB" w:rsidRDefault="00E956BB" w:rsidP="00E956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956BB" w:rsidRDefault="00E956BB" w:rsidP="00E956B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956BB" w:rsidRDefault="00E956BB" w:rsidP="00E956B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CEC" w:rsidRDefault="00086CEC">
      <w:r>
        <w:separator/>
      </w:r>
    </w:p>
  </w:endnote>
  <w:endnote w:type="continuationSeparator" w:id="0">
    <w:p w:rsidR="00086CEC" w:rsidRDefault="00086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CEC" w:rsidRDefault="00086CEC">
      <w:r>
        <w:separator/>
      </w:r>
    </w:p>
  </w:footnote>
  <w:footnote w:type="continuationSeparator" w:id="0">
    <w:p w:rsidR="00086CEC" w:rsidRDefault="00086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56BB"/>
    <w:rsid w:val="00057575"/>
    <w:rsid w:val="00086CE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56BB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956B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2015-07-22T05:55:00Z</cp:lastPrinted>
  <dcterms:created xsi:type="dcterms:W3CDTF">2015-07-22T05:55:00Z</dcterms:created>
  <dcterms:modified xsi:type="dcterms:W3CDTF">2015-07-22T05:55:00Z</dcterms:modified>
</cp:coreProperties>
</file>