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1462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35CC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35CC4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35CC4" w:rsidRPr="00135CC4">
              <w:rPr>
                <w:szCs w:val="28"/>
              </w:rPr>
              <w:t>2008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35CC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35CC4" w:rsidP="0094344A">
            <w:pPr>
              <w:ind w:left="-108"/>
              <w:jc w:val="both"/>
            </w:pPr>
            <w:proofErr w:type="gramStart"/>
            <w:r w:rsidRPr="00FF562D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статью 6 Закона Приморского края "Об обеспечении доступа к информации о деятельности государственных органов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 края и органов местного самоуправления муниципальных образований Приморского края"</w:t>
            </w:r>
            <w:proofErr w:type="gramEnd"/>
          </w:p>
          <w:p w:rsidR="000B3FB2" w:rsidRPr="00135CC4" w:rsidRDefault="000B3FB2" w:rsidP="0094344A">
            <w:pPr>
              <w:ind w:left="-108"/>
              <w:jc w:val="both"/>
            </w:pPr>
          </w:p>
        </w:tc>
      </w:tr>
    </w:tbl>
    <w:p w:rsidR="00135CC4" w:rsidRPr="00F2794F" w:rsidRDefault="00135CC4" w:rsidP="00135CC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135CC4" w:rsidRPr="00F2794F" w:rsidRDefault="00135CC4" w:rsidP="00135CC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CC4" w:rsidRPr="00F2794F" w:rsidRDefault="00135CC4" w:rsidP="00135CC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35CC4" w:rsidRPr="00F2794F" w:rsidRDefault="00135CC4" w:rsidP="00135CC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CC4" w:rsidRDefault="00135CC4" w:rsidP="00135CC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>Принять проект закона Приморского края "О внесении изменений в статью 6 Закона Приморского края 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 во втором чтении.</w:t>
      </w:r>
      <w:proofErr w:type="gramEnd"/>
    </w:p>
    <w:p w:rsidR="00135CC4" w:rsidRDefault="00135CC4" w:rsidP="00135CC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35CC4" w:rsidRDefault="00135CC4" w:rsidP="00135CC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2.Комитету Законодательного Собрания по региональной политике 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35CC4" w:rsidRPr="00F2794F" w:rsidRDefault="00135CC4" w:rsidP="00135CC4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135CC4" w:rsidRDefault="00135CC4" w:rsidP="00135CC4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135CC4" w:rsidRDefault="00135CC4" w:rsidP="00135CC4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35CC4" w:rsidRDefault="00135CC4" w:rsidP="00135CC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5CC4" w:rsidRPr="00F2794F" w:rsidRDefault="00135CC4" w:rsidP="00135CC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5CC4" w:rsidRPr="00F2794F" w:rsidRDefault="00135CC4" w:rsidP="00135CC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135CC4" w:rsidRPr="00D964B6" w:rsidRDefault="00135CC4" w:rsidP="00135CC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303" w:rsidRDefault="00335303">
      <w:r>
        <w:separator/>
      </w:r>
    </w:p>
  </w:endnote>
  <w:endnote w:type="continuationSeparator" w:id="0">
    <w:p w:rsidR="00335303" w:rsidRDefault="00335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303" w:rsidRDefault="00335303">
      <w:r>
        <w:separator/>
      </w:r>
    </w:p>
  </w:footnote>
  <w:footnote w:type="continuationSeparator" w:id="0">
    <w:p w:rsidR="00335303" w:rsidRDefault="003353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5CC4"/>
    <w:rsid w:val="00057575"/>
    <w:rsid w:val="000B3FB2"/>
    <w:rsid w:val="000D628E"/>
    <w:rsid w:val="000E5228"/>
    <w:rsid w:val="00123119"/>
    <w:rsid w:val="00135CC4"/>
    <w:rsid w:val="00155F7F"/>
    <w:rsid w:val="003325F4"/>
    <w:rsid w:val="00335303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135CC4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2015-07-22T22:44:00Z</cp:lastPrinted>
  <dcterms:created xsi:type="dcterms:W3CDTF">2015-07-22T22:42:00Z</dcterms:created>
  <dcterms:modified xsi:type="dcterms:W3CDTF">2015-07-22T22:44:00Z</dcterms:modified>
</cp:coreProperties>
</file>